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27098939"/>
    <w:p w:rsidR="00C878C9" w:rsidRPr="00C878C9" w:rsidRDefault="00663ECB" w:rsidP="00CA2CF1">
      <w:pPr>
        <w:ind w:firstLine="0"/>
        <w:rPr>
          <w:rFonts w:ascii="Arial" w:hAnsi="Arial"/>
        </w:rPr>
        <w:sectPr w:rsidR="00C878C9" w:rsidRPr="00C878C9" w:rsidSect="007612C7">
          <w:type w:val="continuous"/>
          <w:pgSz w:w="11900" w:h="16840"/>
          <w:pgMar w:top="851" w:right="1985" w:bottom="1701" w:left="1985" w:header="720" w:footer="720" w:gutter="0"/>
          <w:cols w:space="708"/>
          <w:docGrid w:linePitch="360"/>
        </w:sectPr>
      </w:pPr>
      <w:r w:rsidRPr="00DD6AAB">
        <w:rPr>
          <w:noProof/>
          <w:lang w:eastAsia="sv-SE"/>
        </w:rPr>
        <mc:AlternateContent>
          <mc:Choice Requires="wps">
            <w:drawing>
              <wp:anchor distT="0" distB="0" distL="114300" distR="114300" simplePos="0" relativeHeight="251713023" behindDoc="0" locked="0" layoutInCell="1" allowOverlap="1" wp14:anchorId="6F83C573" wp14:editId="2D3ACDA8">
                <wp:simplePos x="0" y="0"/>
                <wp:positionH relativeFrom="page">
                  <wp:posOffset>2487735</wp:posOffset>
                </wp:positionH>
                <wp:positionV relativeFrom="paragraph">
                  <wp:posOffset>-357536</wp:posOffset>
                </wp:positionV>
                <wp:extent cx="2391410" cy="7680189"/>
                <wp:effectExtent l="0" t="0" r="69850" b="0"/>
                <wp:wrapNone/>
                <wp:docPr id="37" name="SLU kil" descr="A purple wedge placed above the picture." title="Graphic element ">
                  <a:extLst xmlns:a="http://schemas.openxmlformats.org/drawingml/2006/main">
                    <a:ext uri="{FF2B5EF4-FFF2-40B4-BE49-F238E27FC236}">
                      <a16:creationId xmlns:a16="http://schemas.microsoft.com/office/drawing/2014/main" id="{D1311083-14BB-4105-B07B-41F6C31F0AC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4377909" flipH="1" flipV="1">
                          <a:off x="0" y="0"/>
                          <a:ext cx="2391410" cy="7680189"/>
                        </a:xfrm>
                        <a:custGeom>
                          <a:avLst/>
                          <a:gdLst>
                            <a:gd name="connsiteX0" fmla="*/ 0 w 1533233"/>
                            <a:gd name="connsiteY0" fmla="*/ 6008703 h 6008703"/>
                            <a:gd name="connsiteX1" fmla="*/ 1533233 w 1533233"/>
                            <a:gd name="connsiteY1" fmla="*/ 0 h 6008703"/>
                            <a:gd name="connsiteX2" fmla="*/ 1533233 w 1533233"/>
                            <a:gd name="connsiteY2" fmla="*/ 6008703 h 6008703"/>
                            <a:gd name="connsiteX3" fmla="*/ 0 w 1533233"/>
                            <a:gd name="connsiteY3" fmla="*/ 6008703 h 6008703"/>
                            <a:gd name="connsiteX0" fmla="*/ 0 w 1533233"/>
                            <a:gd name="connsiteY0" fmla="*/ 6008703 h 6014621"/>
                            <a:gd name="connsiteX1" fmla="*/ 1533233 w 1533233"/>
                            <a:gd name="connsiteY1" fmla="*/ 0 h 6014621"/>
                            <a:gd name="connsiteX2" fmla="*/ 314033 w 1533233"/>
                            <a:gd name="connsiteY2" fmla="*/ 6014621 h 6014621"/>
                            <a:gd name="connsiteX3" fmla="*/ 0 w 1533233"/>
                            <a:gd name="connsiteY3" fmla="*/ 6008703 h 6014621"/>
                            <a:gd name="connsiteX0" fmla="*/ 0 w 1538565"/>
                            <a:gd name="connsiteY0" fmla="*/ 5843418 h 5849336"/>
                            <a:gd name="connsiteX1" fmla="*/ 1538565 w 1538565"/>
                            <a:gd name="connsiteY1" fmla="*/ 0 h 5849336"/>
                            <a:gd name="connsiteX2" fmla="*/ 314033 w 1538565"/>
                            <a:gd name="connsiteY2" fmla="*/ 5849336 h 5849336"/>
                            <a:gd name="connsiteX3" fmla="*/ 0 w 1538565"/>
                            <a:gd name="connsiteY3" fmla="*/ 5843418 h 5849336"/>
                            <a:gd name="connsiteX0" fmla="*/ 0 w 1538565"/>
                            <a:gd name="connsiteY0" fmla="*/ 5843418 h 5849336"/>
                            <a:gd name="connsiteX1" fmla="*/ 1538565 w 1538565"/>
                            <a:gd name="connsiteY1" fmla="*/ 0 h 5849336"/>
                            <a:gd name="connsiteX2" fmla="*/ 1492752 w 1538565"/>
                            <a:gd name="connsiteY2" fmla="*/ 216524 h 5849336"/>
                            <a:gd name="connsiteX3" fmla="*/ 314033 w 1538565"/>
                            <a:gd name="connsiteY3" fmla="*/ 5849336 h 5849336"/>
                            <a:gd name="connsiteX4" fmla="*/ 0 w 1538565"/>
                            <a:gd name="connsiteY4" fmla="*/ 5843418 h 5849336"/>
                            <a:gd name="connsiteX0" fmla="*/ 0 w 1542759"/>
                            <a:gd name="connsiteY0" fmla="*/ 5843418 h 5849336"/>
                            <a:gd name="connsiteX1" fmla="*/ 1538565 w 1542759"/>
                            <a:gd name="connsiteY1" fmla="*/ 0 h 5849336"/>
                            <a:gd name="connsiteX2" fmla="*/ 1542759 w 1542759"/>
                            <a:gd name="connsiteY2" fmla="*/ 54599 h 5849336"/>
                            <a:gd name="connsiteX3" fmla="*/ 314033 w 1542759"/>
                            <a:gd name="connsiteY3" fmla="*/ 5849336 h 5849336"/>
                            <a:gd name="connsiteX4" fmla="*/ 0 w 1542759"/>
                            <a:gd name="connsiteY4" fmla="*/ 5843418 h 5849336"/>
                            <a:gd name="connsiteX0" fmla="*/ 0 w 1538565"/>
                            <a:gd name="connsiteY0" fmla="*/ 5843418 h 5849336"/>
                            <a:gd name="connsiteX1" fmla="*/ 1538565 w 1538565"/>
                            <a:gd name="connsiteY1" fmla="*/ 0 h 5849336"/>
                            <a:gd name="connsiteX2" fmla="*/ 1535615 w 1538565"/>
                            <a:gd name="connsiteY2" fmla="*/ 56980 h 5849336"/>
                            <a:gd name="connsiteX3" fmla="*/ 314033 w 1538565"/>
                            <a:gd name="connsiteY3" fmla="*/ 5849336 h 5849336"/>
                            <a:gd name="connsiteX4" fmla="*/ 0 w 1538565"/>
                            <a:gd name="connsiteY4" fmla="*/ 5843418 h 5849336"/>
                            <a:gd name="connsiteX0" fmla="*/ 0 w 1578477"/>
                            <a:gd name="connsiteY0" fmla="*/ 5843418 h 5849336"/>
                            <a:gd name="connsiteX1" fmla="*/ 1538565 w 1578477"/>
                            <a:gd name="connsiteY1" fmla="*/ 0 h 5849336"/>
                            <a:gd name="connsiteX2" fmla="*/ 1578477 w 1578477"/>
                            <a:gd name="connsiteY2" fmla="*/ 87937 h 5849336"/>
                            <a:gd name="connsiteX3" fmla="*/ 314033 w 1578477"/>
                            <a:gd name="connsiteY3" fmla="*/ 5849336 h 5849336"/>
                            <a:gd name="connsiteX4" fmla="*/ 0 w 1578477"/>
                            <a:gd name="connsiteY4" fmla="*/ 5843418 h 5849336"/>
                            <a:gd name="connsiteX0" fmla="*/ 0 w 1578502"/>
                            <a:gd name="connsiteY0" fmla="*/ 5843418 h 5849336"/>
                            <a:gd name="connsiteX1" fmla="*/ 1538565 w 1578502"/>
                            <a:gd name="connsiteY1" fmla="*/ 0 h 5849336"/>
                            <a:gd name="connsiteX2" fmla="*/ 1578477 w 1578502"/>
                            <a:gd name="connsiteY2" fmla="*/ 87937 h 5849336"/>
                            <a:gd name="connsiteX3" fmla="*/ 314033 w 1578502"/>
                            <a:gd name="connsiteY3" fmla="*/ 5849336 h 5849336"/>
                            <a:gd name="connsiteX4" fmla="*/ 0 w 1578502"/>
                            <a:gd name="connsiteY4" fmla="*/ 5843418 h 5849336"/>
                            <a:gd name="connsiteX0" fmla="*/ 0 w 1543111"/>
                            <a:gd name="connsiteY0" fmla="*/ 5843418 h 5849336"/>
                            <a:gd name="connsiteX1" fmla="*/ 1538565 w 1543111"/>
                            <a:gd name="connsiteY1" fmla="*/ 0 h 5849336"/>
                            <a:gd name="connsiteX2" fmla="*/ 1530852 w 1543111"/>
                            <a:gd name="connsiteY2" fmla="*/ 83174 h 5849336"/>
                            <a:gd name="connsiteX3" fmla="*/ 314033 w 1543111"/>
                            <a:gd name="connsiteY3" fmla="*/ 5849336 h 5849336"/>
                            <a:gd name="connsiteX4" fmla="*/ 0 w 1543111"/>
                            <a:gd name="connsiteY4" fmla="*/ 5843418 h 5849336"/>
                            <a:gd name="connsiteX0" fmla="*/ 0 w 1540225"/>
                            <a:gd name="connsiteY0" fmla="*/ 5843418 h 5849336"/>
                            <a:gd name="connsiteX1" fmla="*/ 1538565 w 1540225"/>
                            <a:gd name="connsiteY1" fmla="*/ 0 h 5849336"/>
                            <a:gd name="connsiteX2" fmla="*/ 1530852 w 1540225"/>
                            <a:gd name="connsiteY2" fmla="*/ 83174 h 5849336"/>
                            <a:gd name="connsiteX3" fmla="*/ 314033 w 1540225"/>
                            <a:gd name="connsiteY3" fmla="*/ 5849336 h 5849336"/>
                            <a:gd name="connsiteX4" fmla="*/ 0 w 1540225"/>
                            <a:gd name="connsiteY4" fmla="*/ 5843418 h 5849336"/>
                            <a:gd name="connsiteX0" fmla="*/ 0 w 1545425"/>
                            <a:gd name="connsiteY0" fmla="*/ 5843418 h 5849336"/>
                            <a:gd name="connsiteX1" fmla="*/ 1538565 w 1545425"/>
                            <a:gd name="connsiteY1" fmla="*/ 0 h 5849336"/>
                            <a:gd name="connsiteX2" fmla="*/ 1545139 w 1545425"/>
                            <a:gd name="connsiteY2" fmla="*/ 80793 h 5849336"/>
                            <a:gd name="connsiteX3" fmla="*/ 314033 w 1545425"/>
                            <a:gd name="connsiteY3" fmla="*/ 5849336 h 5849336"/>
                            <a:gd name="connsiteX4" fmla="*/ 0 w 1545425"/>
                            <a:gd name="connsiteY4" fmla="*/ 5843418 h 5849336"/>
                            <a:gd name="connsiteX0" fmla="*/ 0 w 1543488"/>
                            <a:gd name="connsiteY0" fmla="*/ 5843418 h 5849336"/>
                            <a:gd name="connsiteX1" fmla="*/ 1538565 w 1543488"/>
                            <a:gd name="connsiteY1" fmla="*/ 0 h 5849336"/>
                            <a:gd name="connsiteX2" fmla="*/ 1542758 w 1543488"/>
                            <a:gd name="connsiteY2" fmla="*/ 49836 h 5849336"/>
                            <a:gd name="connsiteX3" fmla="*/ 314033 w 1543488"/>
                            <a:gd name="connsiteY3" fmla="*/ 5849336 h 5849336"/>
                            <a:gd name="connsiteX4" fmla="*/ 0 w 1543488"/>
                            <a:gd name="connsiteY4" fmla="*/ 5843418 h 5849336"/>
                            <a:gd name="connsiteX0" fmla="*/ 0 w 1547499"/>
                            <a:gd name="connsiteY0" fmla="*/ 6878649 h 6884567"/>
                            <a:gd name="connsiteX1" fmla="*/ 1545097 w 1547499"/>
                            <a:gd name="connsiteY1" fmla="*/ 0 h 6884567"/>
                            <a:gd name="connsiteX2" fmla="*/ 1542758 w 1547499"/>
                            <a:gd name="connsiteY2" fmla="*/ 1085067 h 6884567"/>
                            <a:gd name="connsiteX3" fmla="*/ 314033 w 1547499"/>
                            <a:gd name="connsiteY3" fmla="*/ 6884567 h 6884567"/>
                            <a:gd name="connsiteX4" fmla="*/ 0 w 1547499"/>
                            <a:gd name="connsiteY4" fmla="*/ 6878649 h 6884567"/>
                            <a:gd name="connsiteX0" fmla="*/ 0 w 1565663"/>
                            <a:gd name="connsiteY0" fmla="*/ 6878649 h 6884567"/>
                            <a:gd name="connsiteX1" fmla="*/ 1545097 w 1565663"/>
                            <a:gd name="connsiteY1" fmla="*/ 0 h 6884567"/>
                            <a:gd name="connsiteX2" fmla="*/ 1565618 w 1565663"/>
                            <a:gd name="connsiteY2" fmla="*/ 20444 h 6884567"/>
                            <a:gd name="connsiteX3" fmla="*/ 314033 w 1565663"/>
                            <a:gd name="connsiteY3" fmla="*/ 6884567 h 6884567"/>
                            <a:gd name="connsiteX4" fmla="*/ 0 w 1565663"/>
                            <a:gd name="connsiteY4" fmla="*/ 6878649 h 6884567"/>
                            <a:gd name="connsiteX0" fmla="*/ 0 w 1565663"/>
                            <a:gd name="connsiteY0" fmla="*/ 6878649 h 6887833"/>
                            <a:gd name="connsiteX1" fmla="*/ 1545097 w 1565663"/>
                            <a:gd name="connsiteY1" fmla="*/ 0 h 6887833"/>
                            <a:gd name="connsiteX2" fmla="*/ 1565618 w 1565663"/>
                            <a:gd name="connsiteY2" fmla="*/ 20444 h 6887833"/>
                            <a:gd name="connsiteX3" fmla="*/ 349955 w 1565663"/>
                            <a:gd name="connsiteY3" fmla="*/ 6887833 h 6887833"/>
                            <a:gd name="connsiteX4" fmla="*/ 0 w 1565663"/>
                            <a:gd name="connsiteY4" fmla="*/ 6878649 h 6887833"/>
                            <a:gd name="connsiteX0" fmla="*/ 0 w 1545179"/>
                            <a:gd name="connsiteY0" fmla="*/ 6878649 h 6887833"/>
                            <a:gd name="connsiteX1" fmla="*/ 1545097 w 1545179"/>
                            <a:gd name="connsiteY1" fmla="*/ 0 h 6887833"/>
                            <a:gd name="connsiteX2" fmla="*/ 1210984 w 1545179"/>
                            <a:gd name="connsiteY2" fmla="*/ 27397 h 6887833"/>
                            <a:gd name="connsiteX3" fmla="*/ 349955 w 1545179"/>
                            <a:gd name="connsiteY3" fmla="*/ 6887833 h 6887833"/>
                            <a:gd name="connsiteX4" fmla="*/ 0 w 1545179"/>
                            <a:gd name="connsiteY4" fmla="*/ 6878649 h 6887833"/>
                            <a:gd name="connsiteX0" fmla="*/ 0 w 1451337"/>
                            <a:gd name="connsiteY0" fmla="*/ 6868218 h 6877402"/>
                            <a:gd name="connsiteX1" fmla="*/ 1451223 w 1451337"/>
                            <a:gd name="connsiteY1" fmla="*/ 0 h 6877402"/>
                            <a:gd name="connsiteX2" fmla="*/ 1210984 w 1451337"/>
                            <a:gd name="connsiteY2" fmla="*/ 16966 h 6877402"/>
                            <a:gd name="connsiteX3" fmla="*/ 349955 w 1451337"/>
                            <a:gd name="connsiteY3" fmla="*/ 6877402 h 6877402"/>
                            <a:gd name="connsiteX4" fmla="*/ 0 w 1451337"/>
                            <a:gd name="connsiteY4" fmla="*/ 6868218 h 6877402"/>
                            <a:gd name="connsiteX0" fmla="*/ 0 w 1336699"/>
                            <a:gd name="connsiteY0" fmla="*/ 6868218 h 6877402"/>
                            <a:gd name="connsiteX1" fmla="*/ 1336488 w 1336699"/>
                            <a:gd name="connsiteY1" fmla="*/ 0 h 6877402"/>
                            <a:gd name="connsiteX2" fmla="*/ 1210984 w 1336699"/>
                            <a:gd name="connsiteY2" fmla="*/ 16966 h 6877402"/>
                            <a:gd name="connsiteX3" fmla="*/ 349955 w 1336699"/>
                            <a:gd name="connsiteY3" fmla="*/ 6877402 h 6877402"/>
                            <a:gd name="connsiteX4" fmla="*/ 0 w 1336699"/>
                            <a:gd name="connsiteY4" fmla="*/ 6868218 h 6877402"/>
                            <a:gd name="connsiteX0" fmla="*/ 0 w 1357531"/>
                            <a:gd name="connsiteY0" fmla="*/ 6865162 h 6874346"/>
                            <a:gd name="connsiteX1" fmla="*/ 1357349 w 1357531"/>
                            <a:gd name="connsiteY1" fmla="*/ 421 h 6874346"/>
                            <a:gd name="connsiteX2" fmla="*/ 1210984 w 1357531"/>
                            <a:gd name="connsiteY2" fmla="*/ 13910 h 6874346"/>
                            <a:gd name="connsiteX3" fmla="*/ 349955 w 1357531"/>
                            <a:gd name="connsiteY3" fmla="*/ 6874346 h 6874346"/>
                            <a:gd name="connsiteX4" fmla="*/ 0 w 1357531"/>
                            <a:gd name="connsiteY4" fmla="*/ 6865162 h 6874346"/>
                            <a:gd name="connsiteX0" fmla="*/ 0 w 1358108"/>
                            <a:gd name="connsiteY0" fmla="*/ 6865162 h 6874346"/>
                            <a:gd name="connsiteX1" fmla="*/ 1357349 w 1358108"/>
                            <a:gd name="connsiteY1" fmla="*/ 421 h 6874346"/>
                            <a:gd name="connsiteX2" fmla="*/ 1329196 w 1358108"/>
                            <a:gd name="connsiteY2" fmla="*/ 13910 h 6874346"/>
                            <a:gd name="connsiteX3" fmla="*/ 349955 w 1358108"/>
                            <a:gd name="connsiteY3" fmla="*/ 6874346 h 6874346"/>
                            <a:gd name="connsiteX4" fmla="*/ 0 w 1358108"/>
                            <a:gd name="connsiteY4" fmla="*/ 6865162 h 6874346"/>
                            <a:gd name="connsiteX0" fmla="*/ 0 w 1443939"/>
                            <a:gd name="connsiteY0" fmla="*/ 6867961 h 6877145"/>
                            <a:gd name="connsiteX1" fmla="*/ 1357349 w 1443939"/>
                            <a:gd name="connsiteY1" fmla="*/ 3220 h 6877145"/>
                            <a:gd name="connsiteX2" fmla="*/ 1443931 w 1443939"/>
                            <a:gd name="connsiteY2" fmla="*/ 13233 h 6877145"/>
                            <a:gd name="connsiteX3" fmla="*/ 349955 w 1443939"/>
                            <a:gd name="connsiteY3" fmla="*/ 6877145 h 6877145"/>
                            <a:gd name="connsiteX4" fmla="*/ 0 w 1443939"/>
                            <a:gd name="connsiteY4" fmla="*/ 6867961 h 6877145"/>
                            <a:gd name="connsiteX0" fmla="*/ 0 w 1443933"/>
                            <a:gd name="connsiteY0" fmla="*/ 6867961 h 6877145"/>
                            <a:gd name="connsiteX1" fmla="*/ 1190462 w 1443933"/>
                            <a:gd name="connsiteY1" fmla="*/ 3220 h 6877145"/>
                            <a:gd name="connsiteX2" fmla="*/ 1443931 w 1443933"/>
                            <a:gd name="connsiteY2" fmla="*/ 13233 h 6877145"/>
                            <a:gd name="connsiteX3" fmla="*/ 349955 w 1443933"/>
                            <a:gd name="connsiteY3" fmla="*/ 6877145 h 6877145"/>
                            <a:gd name="connsiteX4" fmla="*/ 0 w 1443933"/>
                            <a:gd name="connsiteY4" fmla="*/ 6867961 h 6877145"/>
                            <a:gd name="connsiteX0" fmla="*/ 0 w 1332678"/>
                            <a:gd name="connsiteY0" fmla="*/ 6882794 h 6891978"/>
                            <a:gd name="connsiteX1" fmla="*/ 1190462 w 1332678"/>
                            <a:gd name="connsiteY1" fmla="*/ 18053 h 6891978"/>
                            <a:gd name="connsiteX2" fmla="*/ 1332673 w 1332678"/>
                            <a:gd name="connsiteY2" fmla="*/ 10682 h 6891978"/>
                            <a:gd name="connsiteX3" fmla="*/ 349955 w 1332678"/>
                            <a:gd name="connsiteY3" fmla="*/ 6891978 h 6891978"/>
                            <a:gd name="connsiteX4" fmla="*/ 0 w 1332678"/>
                            <a:gd name="connsiteY4" fmla="*/ 6882794 h 6891978"/>
                            <a:gd name="connsiteX0" fmla="*/ 0 w 1350062"/>
                            <a:gd name="connsiteY0" fmla="*/ 6882794 h 6891978"/>
                            <a:gd name="connsiteX1" fmla="*/ 1190462 w 1350062"/>
                            <a:gd name="connsiteY1" fmla="*/ 18053 h 6891978"/>
                            <a:gd name="connsiteX2" fmla="*/ 1350058 w 1350062"/>
                            <a:gd name="connsiteY2" fmla="*/ 10682 h 6891978"/>
                            <a:gd name="connsiteX3" fmla="*/ 349955 w 1350062"/>
                            <a:gd name="connsiteY3" fmla="*/ 6891978 h 6891978"/>
                            <a:gd name="connsiteX4" fmla="*/ 0 w 1350062"/>
                            <a:gd name="connsiteY4" fmla="*/ 6882794 h 6891978"/>
                            <a:gd name="connsiteX0" fmla="*/ 0 w 1350115"/>
                            <a:gd name="connsiteY0" fmla="*/ 6889079 h 6898263"/>
                            <a:gd name="connsiteX1" fmla="*/ 1333011 w 1350115"/>
                            <a:gd name="connsiteY1" fmla="*/ 0 h 6898263"/>
                            <a:gd name="connsiteX2" fmla="*/ 1350058 w 1350115"/>
                            <a:gd name="connsiteY2" fmla="*/ 16967 h 6898263"/>
                            <a:gd name="connsiteX3" fmla="*/ 349955 w 1350115"/>
                            <a:gd name="connsiteY3" fmla="*/ 6898263 h 6898263"/>
                            <a:gd name="connsiteX4" fmla="*/ 0 w 1350115"/>
                            <a:gd name="connsiteY4" fmla="*/ 6889079 h 6898263"/>
                            <a:gd name="connsiteX0" fmla="*/ 0 w 1350115"/>
                            <a:gd name="connsiteY0" fmla="*/ 6889079 h 6898263"/>
                            <a:gd name="connsiteX1" fmla="*/ 1333011 w 1350115"/>
                            <a:gd name="connsiteY1" fmla="*/ 0 h 6898263"/>
                            <a:gd name="connsiteX2" fmla="*/ 1350058 w 1350115"/>
                            <a:gd name="connsiteY2" fmla="*/ 16967 h 6898263"/>
                            <a:gd name="connsiteX3" fmla="*/ 395153 w 1350115"/>
                            <a:gd name="connsiteY3" fmla="*/ 6898263 h 6898263"/>
                            <a:gd name="connsiteX4" fmla="*/ 0 w 1350115"/>
                            <a:gd name="connsiteY4" fmla="*/ 6889079 h 6898263"/>
                            <a:gd name="connsiteX0" fmla="*/ 0 w 1350115"/>
                            <a:gd name="connsiteY0" fmla="*/ 6889079 h 6977811"/>
                            <a:gd name="connsiteX1" fmla="*/ 1333011 w 1350115"/>
                            <a:gd name="connsiteY1" fmla="*/ 0 h 6977811"/>
                            <a:gd name="connsiteX2" fmla="*/ 1350058 w 1350115"/>
                            <a:gd name="connsiteY2" fmla="*/ 16967 h 6977811"/>
                            <a:gd name="connsiteX3" fmla="*/ 298524 w 1350115"/>
                            <a:gd name="connsiteY3" fmla="*/ 6977811 h 6977811"/>
                            <a:gd name="connsiteX4" fmla="*/ 0 w 1350115"/>
                            <a:gd name="connsiteY4" fmla="*/ 6889079 h 6977811"/>
                            <a:gd name="connsiteX0" fmla="*/ 0 w 1793022"/>
                            <a:gd name="connsiteY0" fmla="*/ 6984988 h 7073720"/>
                            <a:gd name="connsiteX1" fmla="*/ 1333011 w 1793022"/>
                            <a:gd name="connsiteY1" fmla="*/ 95909 h 7073720"/>
                            <a:gd name="connsiteX2" fmla="*/ 1793021 w 1793022"/>
                            <a:gd name="connsiteY2" fmla="*/ 5626 h 7073720"/>
                            <a:gd name="connsiteX3" fmla="*/ 298524 w 1793022"/>
                            <a:gd name="connsiteY3" fmla="*/ 7073720 h 7073720"/>
                            <a:gd name="connsiteX4" fmla="*/ 0 w 1793022"/>
                            <a:gd name="connsiteY4" fmla="*/ 6984988 h 7073720"/>
                            <a:gd name="connsiteX0" fmla="*/ 0 w 1825203"/>
                            <a:gd name="connsiteY0" fmla="*/ 9566587 h 9655319"/>
                            <a:gd name="connsiteX1" fmla="*/ 1824506 w 1825203"/>
                            <a:gd name="connsiteY1" fmla="*/ 0 h 9655319"/>
                            <a:gd name="connsiteX2" fmla="*/ 1793021 w 1825203"/>
                            <a:gd name="connsiteY2" fmla="*/ 2587225 h 9655319"/>
                            <a:gd name="connsiteX3" fmla="*/ 298524 w 1825203"/>
                            <a:gd name="connsiteY3" fmla="*/ 9655319 h 9655319"/>
                            <a:gd name="connsiteX4" fmla="*/ 0 w 1825203"/>
                            <a:gd name="connsiteY4" fmla="*/ 9566587 h 9655319"/>
                            <a:gd name="connsiteX0" fmla="*/ 0 w 1878953"/>
                            <a:gd name="connsiteY0" fmla="*/ 9566587 h 9655319"/>
                            <a:gd name="connsiteX1" fmla="*/ 1824506 w 1878953"/>
                            <a:gd name="connsiteY1" fmla="*/ 0 h 9655319"/>
                            <a:gd name="connsiteX2" fmla="*/ 1878939 w 1878953"/>
                            <a:gd name="connsiteY2" fmla="*/ 102298 h 9655319"/>
                            <a:gd name="connsiteX3" fmla="*/ 298524 w 1878953"/>
                            <a:gd name="connsiteY3" fmla="*/ 9655319 h 9655319"/>
                            <a:gd name="connsiteX4" fmla="*/ 0 w 1878953"/>
                            <a:gd name="connsiteY4" fmla="*/ 9566587 h 9655319"/>
                            <a:gd name="connsiteX0" fmla="*/ 0 w 2012548"/>
                            <a:gd name="connsiteY0" fmla="*/ 9562366 h 9655319"/>
                            <a:gd name="connsiteX1" fmla="*/ 1958101 w 2012548"/>
                            <a:gd name="connsiteY1" fmla="*/ 0 h 9655319"/>
                            <a:gd name="connsiteX2" fmla="*/ 2012534 w 2012548"/>
                            <a:gd name="connsiteY2" fmla="*/ 102298 h 9655319"/>
                            <a:gd name="connsiteX3" fmla="*/ 432119 w 2012548"/>
                            <a:gd name="connsiteY3" fmla="*/ 9655319 h 9655319"/>
                            <a:gd name="connsiteX4" fmla="*/ 0 w 2012548"/>
                            <a:gd name="connsiteY4" fmla="*/ 9562366 h 9655319"/>
                            <a:gd name="connsiteX0" fmla="*/ 0 w 2012548"/>
                            <a:gd name="connsiteY0" fmla="*/ 9562366 h 9636679"/>
                            <a:gd name="connsiteX1" fmla="*/ 1958101 w 2012548"/>
                            <a:gd name="connsiteY1" fmla="*/ 0 h 9636679"/>
                            <a:gd name="connsiteX2" fmla="*/ 2012534 w 2012548"/>
                            <a:gd name="connsiteY2" fmla="*/ 102298 h 9636679"/>
                            <a:gd name="connsiteX3" fmla="*/ 442312 w 2012548"/>
                            <a:gd name="connsiteY3" fmla="*/ 9636679 h 9636679"/>
                            <a:gd name="connsiteX4" fmla="*/ 0 w 2012548"/>
                            <a:gd name="connsiteY4" fmla="*/ 9562366 h 9636679"/>
                            <a:gd name="connsiteX0" fmla="*/ 0 w 4154363"/>
                            <a:gd name="connsiteY0" fmla="*/ 9562366 h 9636679"/>
                            <a:gd name="connsiteX1" fmla="*/ 1958101 w 4154363"/>
                            <a:gd name="connsiteY1" fmla="*/ 0 h 9636679"/>
                            <a:gd name="connsiteX2" fmla="*/ 4154363 w 4154363"/>
                            <a:gd name="connsiteY2" fmla="*/ 137117 h 9636679"/>
                            <a:gd name="connsiteX3" fmla="*/ 442312 w 4154363"/>
                            <a:gd name="connsiteY3" fmla="*/ 9636679 h 9636679"/>
                            <a:gd name="connsiteX4" fmla="*/ 0 w 4154363"/>
                            <a:gd name="connsiteY4" fmla="*/ 9562366 h 9636679"/>
                            <a:gd name="connsiteX0" fmla="*/ 0 w 4154381"/>
                            <a:gd name="connsiteY0" fmla="*/ 9572705 h 9647018"/>
                            <a:gd name="connsiteX1" fmla="*/ 4111033 w 4154381"/>
                            <a:gd name="connsiteY1" fmla="*/ 0 h 9647018"/>
                            <a:gd name="connsiteX2" fmla="*/ 4154363 w 4154381"/>
                            <a:gd name="connsiteY2" fmla="*/ 147456 h 9647018"/>
                            <a:gd name="connsiteX3" fmla="*/ 442312 w 4154381"/>
                            <a:gd name="connsiteY3" fmla="*/ 9647018 h 9647018"/>
                            <a:gd name="connsiteX4" fmla="*/ 0 w 4154381"/>
                            <a:gd name="connsiteY4" fmla="*/ 9572705 h 9647018"/>
                            <a:gd name="connsiteX0" fmla="*/ 0 w 4154375"/>
                            <a:gd name="connsiteY0" fmla="*/ 9515121 h 9589434"/>
                            <a:gd name="connsiteX1" fmla="*/ 4093135 w 4154375"/>
                            <a:gd name="connsiteY1" fmla="*/ 0 h 9589434"/>
                            <a:gd name="connsiteX2" fmla="*/ 4154363 w 4154375"/>
                            <a:gd name="connsiteY2" fmla="*/ 89872 h 9589434"/>
                            <a:gd name="connsiteX3" fmla="*/ 442312 w 4154375"/>
                            <a:gd name="connsiteY3" fmla="*/ 9589434 h 9589434"/>
                            <a:gd name="connsiteX4" fmla="*/ 0 w 4154375"/>
                            <a:gd name="connsiteY4" fmla="*/ 9515121 h 9589434"/>
                            <a:gd name="connsiteX0" fmla="*/ -1 w 4034760"/>
                            <a:gd name="connsiteY0" fmla="*/ 9239138 h 9589434"/>
                            <a:gd name="connsiteX1" fmla="*/ 3973520 w 4034760"/>
                            <a:gd name="connsiteY1" fmla="*/ 0 h 9589434"/>
                            <a:gd name="connsiteX2" fmla="*/ 4034748 w 4034760"/>
                            <a:gd name="connsiteY2" fmla="*/ 89872 h 9589434"/>
                            <a:gd name="connsiteX3" fmla="*/ 322697 w 4034760"/>
                            <a:gd name="connsiteY3" fmla="*/ 9589434 h 9589434"/>
                            <a:gd name="connsiteX4" fmla="*/ -1 w 4034760"/>
                            <a:gd name="connsiteY4" fmla="*/ 9239138 h 9589434"/>
                            <a:gd name="connsiteX0" fmla="*/ 1 w 4156245"/>
                            <a:gd name="connsiteY0" fmla="*/ 9344465 h 9589434"/>
                            <a:gd name="connsiteX1" fmla="*/ 4095005 w 4156245"/>
                            <a:gd name="connsiteY1" fmla="*/ 0 h 9589434"/>
                            <a:gd name="connsiteX2" fmla="*/ 4156233 w 4156245"/>
                            <a:gd name="connsiteY2" fmla="*/ 89872 h 9589434"/>
                            <a:gd name="connsiteX3" fmla="*/ 444182 w 4156245"/>
                            <a:gd name="connsiteY3" fmla="*/ 9589434 h 9589434"/>
                            <a:gd name="connsiteX4" fmla="*/ 1 w 4156245"/>
                            <a:gd name="connsiteY4" fmla="*/ 9344465 h 9589434"/>
                            <a:gd name="connsiteX0" fmla="*/ -1 w 4156243"/>
                            <a:gd name="connsiteY0" fmla="*/ 9344465 h 9617058"/>
                            <a:gd name="connsiteX1" fmla="*/ 4095003 w 4156243"/>
                            <a:gd name="connsiteY1" fmla="*/ 0 h 9617058"/>
                            <a:gd name="connsiteX2" fmla="*/ 4156231 w 4156243"/>
                            <a:gd name="connsiteY2" fmla="*/ 89872 h 9617058"/>
                            <a:gd name="connsiteX3" fmla="*/ 448321 w 4156243"/>
                            <a:gd name="connsiteY3" fmla="*/ 9617057 h 9617058"/>
                            <a:gd name="connsiteX4" fmla="*/ -1 w 4156243"/>
                            <a:gd name="connsiteY4" fmla="*/ 9344465 h 9617058"/>
                            <a:gd name="connsiteX0" fmla="*/ 0 w 4215859"/>
                            <a:gd name="connsiteY0" fmla="*/ 9308274 h 9617056"/>
                            <a:gd name="connsiteX1" fmla="*/ 4154619 w 4215859"/>
                            <a:gd name="connsiteY1" fmla="*/ 0 h 9617056"/>
                            <a:gd name="connsiteX2" fmla="*/ 4215847 w 4215859"/>
                            <a:gd name="connsiteY2" fmla="*/ 89872 h 9617056"/>
                            <a:gd name="connsiteX3" fmla="*/ 507937 w 4215859"/>
                            <a:gd name="connsiteY3" fmla="*/ 9617057 h 9617056"/>
                            <a:gd name="connsiteX4" fmla="*/ 0 w 4215859"/>
                            <a:gd name="connsiteY4" fmla="*/ 9308274 h 9617056"/>
                            <a:gd name="connsiteX0" fmla="*/ 0 w 4215859"/>
                            <a:gd name="connsiteY0" fmla="*/ 9308274 h 9661379"/>
                            <a:gd name="connsiteX1" fmla="*/ 4154619 w 4215859"/>
                            <a:gd name="connsiteY1" fmla="*/ 0 h 9661379"/>
                            <a:gd name="connsiteX2" fmla="*/ 4215847 w 4215859"/>
                            <a:gd name="connsiteY2" fmla="*/ 89872 h 9661379"/>
                            <a:gd name="connsiteX3" fmla="*/ 607688 w 4215859"/>
                            <a:gd name="connsiteY3" fmla="*/ 9661379 h 9661379"/>
                            <a:gd name="connsiteX4" fmla="*/ 0 w 4215859"/>
                            <a:gd name="connsiteY4" fmla="*/ 9308274 h 9661379"/>
                            <a:gd name="connsiteX0" fmla="*/ 0 w 4215859"/>
                            <a:gd name="connsiteY0" fmla="*/ 9308274 h 9606903"/>
                            <a:gd name="connsiteX1" fmla="*/ 4154619 w 4215859"/>
                            <a:gd name="connsiteY1" fmla="*/ 0 h 9606903"/>
                            <a:gd name="connsiteX2" fmla="*/ 4215847 w 4215859"/>
                            <a:gd name="connsiteY2" fmla="*/ 89872 h 9606903"/>
                            <a:gd name="connsiteX3" fmla="*/ 459103 w 4215859"/>
                            <a:gd name="connsiteY3" fmla="*/ 9606903 h 9606903"/>
                            <a:gd name="connsiteX4" fmla="*/ 0 w 4215859"/>
                            <a:gd name="connsiteY4" fmla="*/ 9308274 h 9606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5859" h="9606903">
                              <a:moveTo>
                                <a:pt x="0" y="9308274"/>
                              </a:moveTo>
                              <a:lnTo>
                                <a:pt x="4154619" y="0"/>
                              </a:lnTo>
                              <a:cubicBezTo>
                                <a:pt x="4160780" y="26931"/>
                                <a:pt x="4216831" y="53417"/>
                                <a:pt x="4215847" y="89872"/>
                              </a:cubicBezTo>
                              <a:lnTo>
                                <a:pt x="459103" y="9606903"/>
                              </a:lnTo>
                              <a:lnTo>
                                <a:pt x="0" y="9308274"/>
                              </a:lnTo>
                              <a:close/>
                            </a:path>
                          </a:pathLst>
                        </a:custGeom>
                        <a:solidFill>
                          <a:schemeClr val="accent3"/>
                        </a:solidFill>
                        <a:ln>
                          <a:noFill/>
                        </a:ln>
                      </wps:spPr>
                      <wps:bodyPr vert="horz" lIns="0" tIns="5400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E63862" id="SLU kil" o:spid="_x0000_s1026" alt="Titel: Graphic element  - Beskrivning: A purple wedge placed above the picture." style="position:absolute;margin-left:195.9pt;margin-top:-28.15pt;width:188.3pt;height:604.75pt;rotation:-7888449fd;flip:x y;z-index:2517130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215859,960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" path="m,9308274l4154619,v6161,26931,62212,53417,61228,89872l459103,9606903,,9308274xe" fillcolor="#c4d600 [3206]" stroked="f">
                <v:path arrowok="t" o:connecttype="custom" o:connectlocs="0,7441452;2356672,0;2391403,71848;260422,7680189;0,7441452" o:connectangles="0,0,0,0,0"/>
                <o:lock v:ext="edit" grouping="t"/>
                <w10:wrap anchorx="page"/>
              </v:shape>
            </w:pict>
          </mc:Fallback>
        </mc:AlternateContent>
      </w:r>
      <w:r>
        <w:rPr>
          <w:noProof/>
          <w:lang w:eastAsia="sv-SE"/>
        </w:rPr>
        <mc:AlternateContent>
          <mc:Choice Requires="wps">
            <w:drawing>
              <wp:anchor distT="0" distB="0" distL="114300" distR="114300" simplePos="0" relativeHeight="251712512" behindDoc="0" locked="0" layoutInCell="1" allowOverlap="1" wp14:anchorId="4DFEBA68" wp14:editId="404216C0">
                <wp:simplePos x="0" y="0"/>
                <wp:positionH relativeFrom="page">
                  <wp:align>right</wp:align>
                </wp:positionH>
                <wp:positionV relativeFrom="paragraph">
                  <wp:posOffset>-542925</wp:posOffset>
                </wp:positionV>
                <wp:extent cx="7557135" cy="4845050"/>
                <wp:effectExtent l="0" t="0" r="5715" b="0"/>
                <wp:wrapNone/>
                <wp:docPr id="17" name="Bild eller foto" descr="Collage med olika objekt som illustrerar institutionens verksamhet: gummistövlar; gullranka; notblomster; boj; dykare; e-kolv; fiskar; vass."/>
                <wp:cNvGraphicFramePr/>
                <a:graphic xmlns:a="http://schemas.openxmlformats.org/drawingml/2006/main">
                  <a:graphicData uri="http://schemas.microsoft.com/office/word/2010/wordprocessingShape">
                    <wps:wsp>
                      <wps:cNvSpPr/>
                      <wps:spPr>
                        <a:xfrm>
                          <a:off x="0" y="0"/>
                          <a:ext cx="7557135" cy="4845050"/>
                        </a:xfrm>
                        <a:custGeom>
                          <a:avLst/>
                          <a:gdLst>
                            <a:gd name="connsiteX0" fmla="*/ 0 w 7557135"/>
                            <a:gd name="connsiteY0" fmla="*/ 0 h 4838700"/>
                            <a:gd name="connsiteX1" fmla="*/ 7557135 w 7557135"/>
                            <a:gd name="connsiteY1" fmla="*/ 0 h 4838700"/>
                            <a:gd name="connsiteX2" fmla="*/ 7557135 w 7557135"/>
                            <a:gd name="connsiteY2" fmla="*/ 4838700 h 4838700"/>
                            <a:gd name="connsiteX3" fmla="*/ 0 w 7557135"/>
                            <a:gd name="connsiteY3" fmla="*/ 4838700 h 4838700"/>
                            <a:gd name="connsiteX4" fmla="*/ 0 w 7557135"/>
                            <a:gd name="connsiteY4" fmla="*/ 0 h 4838700"/>
                            <a:gd name="connsiteX0" fmla="*/ 0 w 7557135"/>
                            <a:gd name="connsiteY0" fmla="*/ 0 h 4838700"/>
                            <a:gd name="connsiteX1" fmla="*/ 7557135 w 7557135"/>
                            <a:gd name="connsiteY1" fmla="*/ 0 h 4838700"/>
                            <a:gd name="connsiteX2" fmla="*/ 7557135 w 7557135"/>
                            <a:gd name="connsiteY2" fmla="*/ 3150870 h 4838700"/>
                            <a:gd name="connsiteX3" fmla="*/ 7557135 w 7557135"/>
                            <a:gd name="connsiteY3" fmla="*/ 4838700 h 4838700"/>
                            <a:gd name="connsiteX4" fmla="*/ 0 w 7557135"/>
                            <a:gd name="connsiteY4" fmla="*/ 4838700 h 4838700"/>
                            <a:gd name="connsiteX5" fmla="*/ 0 w 7557135"/>
                            <a:gd name="connsiteY5" fmla="*/ 0 h 4838700"/>
                            <a:gd name="connsiteX0" fmla="*/ 0 w 7557135"/>
                            <a:gd name="connsiteY0" fmla="*/ 0 h 4838700"/>
                            <a:gd name="connsiteX1" fmla="*/ 7557135 w 7557135"/>
                            <a:gd name="connsiteY1" fmla="*/ 0 h 4838700"/>
                            <a:gd name="connsiteX2" fmla="*/ 7557135 w 7557135"/>
                            <a:gd name="connsiteY2" fmla="*/ 3150870 h 4838700"/>
                            <a:gd name="connsiteX3" fmla="*/ 0 w 7557135"/>
                            <a:gd name="connsiteY3" fmla="*/ 4838700 h 4838700"/>
                            <a:gd name="connsiteX4" fmla="*/ 0 w 7557135"/>
                            <a:gd name="connsiteY4" fmla="*/ 0 h 4838700"/>
                            <a:gd name="connsiteX0" fmla="*/ 0 w 7557135"/>
                            <a:gd name="connsiteY0" fmla="*/ 0 h 4838700"/>
                            <a:gd name="connsiteX1" fmla="*/ 7557135 w 7557135"/>
                            <a:gd name="connsiteY1" fmla="*/ 0 h 4838700"/>
                            <a:gd name="connsiteX2" fmla="*/ 7557135 w 7557135"/>
                            <a:gd name="connsiteY2" fmla="*/ 3150870 h 4838700"/>
                            <a:gd name="connsiteX3" fmla="*/ 7555230 w 7557135"/>
                            <a:gd name="connsiteY3" fmla="*/ 3137535 h 4838700"/>
                            <a:gd name="connsiteX4" fmla="*/ 0 w 7557135"/>
                            <a:gd name="connsiteY4" fmla="*/ 4838700 h 4838700"/>
                            <a:gd name="connsiteX5" fmla="*/ 0 w 7557135"/>
                            <a:gd name="connsiteY5" fmla="*/ 0 h 483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7135" h="4838700">
                              <a:moveTo>
                                <a:pt x="0" y="0"/>
                              </a:moveTo>
                              <a:lnTo>
                                <a:pt x="7557135" y="0"/>
                              </a:lnTo>
                              <a:lnTo>
                                <a:pt x="7557135" y="3150870"/>
                              </a:lnTo>
                              <a:lnTo>
                                <a:pt x="7555230" y="3137535"/>
                              </a:lnTo>
                              <a:lnTo>
                                <a:pt x="0" y="4838700"/>
                              </a:lnTo>
                              <a:lnTo>
                                <a:pt x="0" y="0"/>
                              </a:lnTo>
                              <a:close/>
                            </a:path>
                          </a:pathLst>
                        </a:custGeom>
                        <a:blipFill dpi="0" rotWithShape="1">
                          <a:blip r:embed="rId8"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3ECB" w:rsidRDefault="00663ECB" w:rsidP="00540EC2">
                            <w:pPr>
                              <w:ind w:firstLine="0"/>
                            </w:pPr>
                            <w:bookmarkStart w:id="1" w:name="_GoBack"/>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BA68" id="Bild eller foto" o:spid="_x0000_s1026" alt="Collage med olika objekt som illustrerar institutionens verksamhet: gummistövlar; gullranka; notblomster; boj; dykare; e-kolv; fiskar; vass." style="position:absolute;left:0;text-align:left;margin-left:543.85pt;margin-top:-42.75pt;width:595.05pt;height:381.5pt;z-index:251712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7135,483870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" adj="-11796480,,5400" path="m,l7557135,r,3150870l7555230,3137535,,4838700,,xe" stroked="f" strokeweight="1pt">
                <v:fill r:id="rId9" o:title=" gummistövlar; gullranka; notblomster; boj; dykare; e-kolv; fiskar; vass" recolor="t" rotate="t" type="frame"/>
                <v:stroke joinstyle="miter"/>
                <v:formulas/>
                <v:path arrowok="t" o:connecttype="custom" o:connectlocs="0,0;7557135,0;7557135,3155005;7555230,3141652;0,4845050;0,0" o:connectangles="0,0,0,0,0,0" textboxrect="0,0,7557135,4838700"/>
                <v:textbox>
                  <w:txbxContent>
                    <w:p w:rsidR="00663ECB" w:rsidRDefault="00663ECB" w:rsidP="00540EC2">
                      <w:pPr>
                        <w:ind w:firstLine="0"/>
                      </w:pPr>
                      <w:bookmarkStart w:id="2" w:name="_GoBack"/>
                      <w:bookmarkEnd w:id="2"/>
                    </w:p>
                  </w:txbxContent>
                </v:textbox>
                <w10:wrap anchorx="page"/>
              </v:shape>
            </w:pict>
          </mc:Fallback>
        </mc:AlternateContent>
      </w:r>
      <w:r w:rsidR="00F16630">
        <w:rPr>
          <w:noProof/>
          <w:lang w:eastAsia="sv-SE"/>
        </w:rPr>
        <w:drawing>
          <wp:anchor distT="0" distB="0" distL="114300" distR="114300" simplePos="0" relativeHeight="251713536" behindDoc="0" locked="1" layoutInCell="1" allowOverlap="1" wp14:anchorId="426F9DF7" wp14:editId="4F0BDAE1">
            <wp:simplePos x="0" y="0"/>
            <wp:positionH relativeFrom="margin">
              <wp:posOffset>-628650</wp:posOffset>
            </wp:positionH>
            <wp:positionV relativeFrom="page">
              <wp:align>top</wp:align>
            </wp:positionV>
            <wp:extent cx="1256030" cy="2055495"/>
            <wp:effectExtent l="0" t="0" r="1270" b="1905"/>
            <wp:wrapSquare wrapText="bothSides"/>
            <wp:docPr id="14" name="SLU logotyp-platta" title="SLU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U-logotyp-platta-300dpi kop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6030" cy="2055495"/>
                    </a:xfrm>
                    <a:prstGeom prst="rect">
                      <a:avLst/>
                    </a:prstGeom>
                  </pic:spPr>
                </pic:pic>
              </a:graphicData>
            </a:graphic>
            <wp14:sizeRelH relativeFrom="margin">
              <wp14:pctWidth>0</wp14:pctWidth>
            </wp14:sizeRelH>
            <wp14:sizeRelV relativeFrom="margin">
              <wp14:pctHeight>0</wp14:pctHeight>
            </wp14:sizeRelV>
          </wp:anchor>
        </w:drawing>
      </w:r>
      <w:r w:rsidR="00CA2CF1">
        <w:rPr>
          <w:noProof/>
          <w:lang w:eastAsia="sv-SE"/>
        </w:rPr>
        <mc:AlternateContent>
          <mc:Choice Requires="wps">
            <w:drawing>
              <wp:anchor distT="0" distB="0" distL="114300" distR="114300" simplePos="0" relativeHeight="251708416" behindDoc="0" locked="0" layoutInCell="1" allowOverlap="1" wp14:anchorId="14D8D4E4" wp14:editId="5D6BD890">
                <wp:simplePos x="0" y="0"/>
                <wp:positionH relativeFrom="column">
                  <wp:posOffset>-193675</wp:posOffset>
                </wp:positionH>
                <wp:positionV relativeFrom="paragraph">
                  <wp:posOffset>5936615</wp:posOffset>
                </wp:positionV>
                <wp:extent cx="5983200" cy="525600"/>
                <wp:effectExtent l="0" t="0" r="0" b="0"/>
                <wp:wrapTopAndBottom/>
                <wp:docPr id="2" name="Textruta med författares namn"/>
                <wp:cNvGraphicFramePr/>
                <a:graphic xmlns:a="http://schemas.openxmlformats.org/drawingml/2006/main">
                  <a:graphicData uri="http://schemas.microsoft.com/office/word/2010/wordprocessingShape">
                    <wps:wsp>
                      <wps:cNvSpPr txBox="1"/>
                      <wps:spPr>
                        <a:xfrm>
                          <a:off x="0" y="0"/>
                          <a:ext cx="5983200" cy="525600"/>
                        </a:xfrm>
                        <a:prstGeom prst="rect">
                          <a:avLst/>
                        </a:prstGeom>
                        <a:noFill/>
                        <a:ln w="6350">
                          <a:noFill/>
                        </a:ln>
                      </wps:spPr>
                      <wps:txbx>
                        <w:txbxContent>
                          <w:p w:rsidR="00047B27" w:rsidRDefault="00047B27" w:rsidP="00C878C9">
                            <w:pPr>
                              <w:pStyle w:val="Frontpageauthor"/>
                            </w:pPr>
                            <w:r>
                              <w:t>Författarens namn</w:t>
                            </w:r>
                            <w:r w:rsidR="00A8306D">
                              <w:t>, Författarens namn, Författarens namn</w:t>
                            </w:r>
                          </w:p>
                          <w:p w:rsidR="00C878C9" w:rsidRDefault="00C878C9" w:rsidP="00C878C9">
                            <w:pPr>
                              <w:pStyle w:val="Frontpageauthor"/>
                            </w:pPr>
                          </w:p>
                          <w:p w:rsidR="00C878C9" w:rsidRPr="00C878C9" w:rsidRDefault="00C878C9" w:rsidP="00C878C9">
                            <w:pPr>
                              <w:pStyle w:val="Frontpageautho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8D4E4" id="_x0000_t202" coordsize="21600,21600" o:spt="202" path="m,l,21600r21600,l21600,xe">
                <v:stroke joinstyle="miter"/>
                <v:path gradientshapeok="t" o:connecttype="rect"/>
              </v:shapetype>
              <v:shape id="Textruta med författares namn" o:spid="_x0000_s1027" type="#_x0000_t202" style="position:absolute;left:0;text-align:left;margin-left:-15.25pt;margin-top:467.45pt;width:471.1pt;height:4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" filled="f" stroked="f" strokeweight=".5pt">
                <v:textbox>
                  <w:txbxContent>
                    <w:p w:rsidR="00047B27" w:rsidRDefault="00047B27" w:rsidP="00C878C9">
                      <w:pPr>
                        <w:pStyle w:val="Frontpageauthor"/>
                      </w:pPr>
                      <w:r>
                        <w:t>Författarens namn</w:t>
                      </w:r>
                      <w:r w:rsidR="00A8306D">
                        <w:t>, Författarens namn, Författarens namn</w:t>
                      </w:r>
                    </w:p>
                    <w:p w:rsidR="00C878C9" w:rsidRDefault="00C878C9" w:rsidP="00C878C9">
                      <w:pPr>
                        <w:pStyle w:val="Frontpageauthor"/>
                      </w:pPr>
                    </w:p>
                    <w:p w:rsidR="00C878C9" w:rsidRPr="00C878C9" w:rsidRDefault="00C878C9" w:rsidP="00C878C9">
                      <w:pPr>
                        <w:pStyle w:val="Frontpageauthor"/>
                      </w:pPr>
                    </w:p>
                  </w:txbxContent>
                </v:textbox>
                <w10:wrap type="topAndBottom"/>
              </v:shape>
            </w:pict>
          </mc:Fallback>
        </mc:AlternateContent>
      </w:r>
      <w:bookmarkEnd w:id="0"/>
      <w:r w:rsidR="003A664B" w:rsidRPr="00336F06">
        <w:rPr>
          <w:noProof/>
          <w:lang w:eastAsia="sv-SE"/>
        </w:rPr>
        <mc:AlternateContent>
          <mc:Choice Requires="wps">
            <w:drawing>
              <wp:anchor distT="0" distB="0" distL="114300" distR="114300" simplePos="0" relativeHeight="251689984" behindDoc="0" locked="0" layoutInCell="1" allowOverlap="1" wp14:anchorId="5F6D8449" wp14:editId="0778BDB0">
                <wp:simplePos x="0" y="0"/>
                <wp:positionH relativeFrom="column">
                  <wp:posOffset>-1246232</wp:posOffset>
                </wp:positionH>
                <wp:positionV relativeFrom="paragraph">
                  <wp:posOffset>-540748</wp:posOffset>
                </wp:positionV>
                <wp:extent cx="7569200" cy="3874135"/>
                <wp:effectExtent l="0" t="0" r="0" b="0"/>
                <wp:wrapNone/>
                <wp:docPr id="9" name="SLU bild" descr="Green-brown decorative image that can be replaced by the author. " title="Decorative image">
                  <a:extLst xmlns:a="http://schemas.openxmlformats.org/drawingml/2006/main">
                    <a:ext uri="{FF2B5EF4-FFF2-40B4-BE49-F238E27FC236}">
                      <a16:creationId xmlns:a16="http://schemas.microsoft.com/office/drawing/2014/main" id="{7A6DE325-8279-46FA-BEEF-D3706FBD3EFA}"/>
                    </a:ext>
                  </a:extLst>
                </wp:docPr>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flipH="1" flipV="1">
                          <a:off x="0" y="0"/>
                          <a:ext cx="7569200" cy="3874135"/>
                        </a:xfrm>
                        <a:custGeom>
                          <a:avLst/>
                          <a:gdLst>
                            <a:gd name="connsiteX0" fmla="*/ 0 w 25199975"/>
                            <a:gd name="connsiteY0" fmla="*/ 0 h 2609850"/>
                            <a:gd name="connsiteX1" fmla="*/ 25199975 w 25199975"/>
                            <a:gd name="connsiteY1" fmla="*/ 0 h 2609850"/>
                            <a:gd name="connsiteX2" fmla="*/ 25199975 w 25199975"/>
                            <a:gd name="connsiteY2" fmla="*/ 2609850 h 2609850"/>
                            <a:gd name="connsiteX3" fmla="*/ 0 w 25199975"/>
                            <a:gd name="connsiteY3" fmla="*/ 2609850 h 2609850"/>
                            <a:gd name="connsiteX4" fmla="*/ 0 w 25199975"/>
                            <a:gd name="connsiteY4" fmla="*/ 0 h 2609850"/>
                            <a:gd name="connsiteX0" fmla="*/ 38100 w 25238075"/>
                            <a:gd name="connsiteY0" fmla="*/ 0 h 4438650"/>
                            <a:gd name="connsiteX1" fmla="*/ 25238075 w 25238075"/>
                            <a:gd name="connsiteY1" fmla="*/ 0 h 4438650"/>
                            <a:gd name="connsiteX2" fmla="*/ 25238075 w 25238075"/>
                            <a:gd name="connsiteY2" fmla="*/ 2609850 h 4438650"/>
                            <a:gd name="connsiteX3" fmla="*/ 0 w 25238075"/>
                            <a:gd name="connsiteY3" fmla="*/ 4438650 h 4438650"/>
                            <a:gd name="connsiteX4" fmla="*/ 38100 w 25238075"/>
                            <a:gd name="connsiteY4" fmla="*/ 0 h 4438650"/>
                            <a:gd name="connsiteX0" fmla="*/ 38100 w 25238076"/>
                            <a:gd name="connsiteY0" fmla="*/ 0 h 4438650"/>
                            <a:gd name="connsiteX1" fmla="*/ 25238075 w 25238076"/>
                            <a:gd name="connsiteY1" fmla="*/ 0 h 4438650"/>
                            <a:gd name="connsiteX2" fmla="*/ 25238076 w 25238076"/>
                            <a:gd name="connsiteY2" fmla="*/ 2552700 h 4438650"/>
                            <a:gd name="connsiteX3" fmla="*/ 0 w 25238076"/>
                            <a:gd name="connsiteY3" fmla="*/ 4438650 h 4438650"/>
                            <a:gd name="connsiteX4" fmla="*/ 38100 w 25238076"/>
                            <a:gd name="connsiteY4" fmla="*/ 0 h 4438650"/>
                            <a:gd name="connsiteX0" fmla="*/ 38100 w 25238076"/>
                            <a:gd name="connsiteY0" fmla="*/ 0 h 4438650"/>
                            <a:gd name="connsiteX1" fmla="*/ 25238075 w 25238076"/>
                            <a:gd name="connsiteY1" fmla="*/ 0 h 4438650"/>
                            <a:gd name="connsiteX2" fmla="*/ 25238076 w 25238076"/>
                            <a:gd name="connsiteY2" fmla="*/ 2494472 h 4438650"/>
                            <a:gd name="connsiteX3" fmla="*/ 0 w 25238076"/>
                            <a:gd name="connsiteY3" fmla="*/ 4438650 h 4438650"/>
                            <a:gd name="connsiteX4" fmla="*/ 38100 w 25238076"/>
                            <a:gd name="connsiteY4" fmla="*/ 0 h 4438650"/>
                            <a:gd name="connsiteX0" fmla="*/ 38100 w 25238076"/>
                            <a:gd name="connsiteY0" fmla="*/ 0 h 4302346"/>
                            <a:gd name="connsiteX1" fmla="*/ 25238075 w 25238076"/>
                            <a:gd name="connsiteY1" fmla="*/ 0 h 4302346"/>
                            <a:gd name="connsiteX2" fmla="*/ 25238076 w 25238076"/>
                            <a:gd name="connsiteY2" fmla="*/ 2494472 h 4302346"/>
                            <a:gd name="connsiteX3" fmla="*/ 0 w 25238076"/>
                            <a:gd name="connsiteY3" fmla="*/ 4302346 h 4302346"/>
                            <a:gd name="connsiteX4" fmla="*/ 38100 w 25238076"/>
                            <a:gd name="connsiteY4" fmla="*/ 0 h 4302346"/>
                            <a:gd name="connsiteX0" fmla="*/ 38100 w 25238076"/>
                            <a:gd name="connsiteY0" fmla="*/ 0 h 4394899"/>
                            <a:gd name="connsiteX1" fmla="*/ 25238075 w 25238076"/>
                            <a:gd name="connsiteY1" fmla="*/ 0 h 4394899"/>
                            <a:gd name="connsiteX2" fmla="*/ 25238076 w 25238076"/>
                            <a:gd name="connsiteY2" fmla="*/ 2494472 h 4394899"/>
                            <a:gd name="connsiteX3" fmla="*/ 0 w 25238076"/>
                            <a:gd name="connsiteY3" fmla="*/ 4394899 h 4394899"/>
                            <a:gd name="connsiteX4" fmla="*/ 38100 w 25238076"/>
                            <a:gd name="connsiteY4" fmla="*/ 0 h 4394899"/>
                            <a:gd name="connsiteX0" fmla="*/ 38100 w 25238076"/>
                            <a:gd name="connsiteY0" fmla="*/ 0 h 4394899"/>
                            <a:gd name="connsiteX1" fmla="*/ 25238075 w 25238076"/>
                            <a:gd name="connsiteY1" fmla="*/ 0 h 4394899"/>
                            <a:gd name="connsiteX2" fmla="*/ 25238076 w 25238076"/>
                            <a:gd name="connsiteY2" fmla="*/ 2355637 h 4394899"/>
                            <a:gd name="connsiteX3" fmla="*/ 0 w 25238076"/>
                            <a:gd name="connsiteY3" fmla="*/ 4394899 h 4394899"/>
                            <a:gd name="connsiteX4" fmla="*/ 38100 w 25238076"/>
                            <a:gd name="connsiteY4" fmla="*/ 0 h 4394899"/>
                            <a:gd name="connsiteX0" fmla="*/ 38100 w 25238076"/>
                            <a:gd name="connsiteY0" fmla="*/ 0 h 4256064"/>
                            <a:gd name="connsiteX1" fmla="*/ 25238075 w 25238076"/>
                            <a:gd name="connsiteY1" fmla="*/ 0 h 4256064"/>
                            <a:gd name="connsiteX2" fmla="*/ 25238076 w 25238076"/>
                            <a:gd name="connsiteY2" fmla="*/ 2355637 h 4256064"/>
                            <a:gd name="connsiteX3" fmla="*/ 0 w 25238076"/>
                            <a:gd name="connsiteY3" fmla="*/ 4256064 h 4256064"/>
                            <a:gd name="connsiteX4" fmla="*/ 38100 w 25238076"/>
                            <a:gd name="connsiteY4" fmla="*/ 0 h 4256064"/>
                            <a:gd name="connsiteX0" fmla="*/ 38100 w 25238076"/>
                            <a:gd name="connsiteY0" fmla="*/ 0 h 4256065"/>
                            <a:gd name="connsiteX1" fmla="*/ 25238075 w 25238076"/>
                            <a:gd name="connsiteY1" fmla="*/ 0 h 4256065"/>
                            <a:gd name="connsiteX2" fmla="*/ 25238076 w 25238076"/>
                            <a:gd name="connsiteY2" fmla="*/ 2355637 h 4256065"/>
                            <a:gd name="connsiteX3" fmla="*/ 0 w 25238076"/>
                            <a:gd name="connsiteY3" fmla="*/ 4256065 h 4256065"/>
                            <a:gd name="connsiteX4" fmla="*/ 38100 w 25238076"/>
                            <a:gd name="connsiteY4" fmla="*/ 0 h 4256065"/>
                            <a:gd name="connsiteX0" fmla="*/ 38100 w 25238076"/>
                            <a:gd name="connsiteY0" fmla="*/ 0 h 4256065"/>
                            <a:gd name="connsiteX1" fmla="*/ 25238075 w 25238076"/>
                            <a:gd name="connsiteY1" fmla="*/ 0 h 4256065"/>
                            <a:gd name="connsiteX2" fmla="*/ 25238076 w 25238076"/>
                            <a:gd name="connsiteY2" fmla="*/ 2393867 h 4256065"/>
                            <a:gd name="connsiteX3" fmla="*/ 0 w 25238076"/>
                            <a:gd name="connsiteY3" fmla="*/ 4256065 h 4256065"/>
                            <a:gd name="connsiteX4" fmla="*/ 38100 w 25238076"/>
                            <a:gd name="connsiteY4" fmla="*/ 0 h 4256065"/>
                            <a:gd name="connsiteX0" fmla="*/ 38100 w 25238076"/>
                            <a:gd name="connsiteY0" fmla="*/ 0 h 4256065"/>
                            <a:gd name="connsiteX1" fmla="*/ 25238075 w 25238076"/>
                            <a:gd name="connsiteY1" fmla="*/ 0 h 4256065"/>
                            <a:gd name="connsiteX2" fmla="*/ 25238076 w 25238076"/>
                            <a:gd name="connsiteY2" fmla="*/ 4256065 h 4256065"/>
                            <a:gd name="connsiteX3" fmla="*/ 0 w 25238076"/>
                            <a:gd name="connsiteY3" fmla="*/ 4256065 h 4256065"/>
                            <a:gd name="connsiteX4" fmla="*/ 38100 w 25238076"/>
                            <a:gd name="connsiteY4" fmla="*/ 0 h 4256065"/>
                            <a:gd name="connsiteX0" fmla="*/ 0 w 25238076"/>
                            <a:gd name="connsiteY0" fmla="*/ 1876834 h 4256065"/>
                            <a:gd name="connsiteX1" fmla="*/ 25238075 w 25238076"/>
                            <a:gd name="connsiteY1" fmla="*/ 0 h 4256065"/>
                            <a:gd name="connsiteX2" fmla="*/ 25238076 w 25238076"/>
                            <a:gd name="connsiteY2" fmla="*/ 4256065 h 4256065"/>
                            <a:gd name="connsiteX3" fmla="*/ 0 w 25238076"/>
                            <a:gd name="connsiteY3" fmla="*/ 4256065 h 4256065"/>
                            <a:gd name="connsiteX4" fmla="*/ 0 w 25238076"/>
                            <a:gd name="connsiteY4" fmla="*/ 1876834 h 42560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38076" h="4256065">
                              <a:moveTo>
                                <a:pt x="0" y="1876834"/>
                              </a:moveTo>
                              <a:lnTo>
                                <a:pt x="25238075" y="0"/>
                              </a:lnTo>
                              <a:cubicBezTo>
                                <a:pt x="25238075" y="850900"/>
                                <a:pt x="25238076" y="3405165"/>
                                <a:pt x="25238076" y="4256065"/>
                              </a:cubicBezTo>
                              <a:lnTo>
                                <a:pt x="0" y="4256065"/>
                              </a:lnTo>
                              <a:lnTo>
                                <a:pt x="0" y="1876834"/>
                              </a:lnTo>
                              <a:close/>
                            </a:path>
                          </a:pathLst>
                        </a:custGeom>
                        <a:blipFill>
                          <a:blip r:embed="rId11"/>
                          <a:stretch>
                            <a:fillRect t="-33758" b="-33758"/>
                          </a:stretch>
                        </a:blipFill>
                      </wps:spPr>
                      <wps:bodyPr vert="horz" lIns="0" tIns="5400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C85A3F" id="SLU bild" o:spid="_x0000_s1026" alt="Titel: Decorative image - Beskrivning: Green-brown decorative image that can be replaced by the author. " style="position:absolute;margin-left:-98.15pt;margin-top:-42.6pt;width:596pt;height:305.0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38076,4256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y9rDh1yXrX8WjzM/&#10;/Zv0/D/8vJ/7E2B7IHzH/wD2nU5Rwvx/m0/1AD6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cbgMDkz/qPV6/8Ay5aV/GyP&#10;Mz/9s6GLStrXf+2v+sAe8B8dn/7sv/hwv8b2/wAl/qeXn/7b38v2uuNf7a/6yB+inPm7vX6//Lkp&#10;T/yskfl+f9U7fY/5c17L05afsRyblH6Rn/7T+n4dFd3f+yrf+h5mf/u2Nf8ADhb+t3B8UEjEfQ5/&#10;+4d7J9nCi+in/E8zP+sd3sf8ma7XonH+BwDkAs3ZzZy/qEBIAHgB+AKP2IAAy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tZV1bgCgPPz/rXS6//Jmp&#10;PonL/ceZn/7j0sf/ABq+R/SsL9/+gH0YHxOf/u2V/wDDhrX/AM7T/hB5mf8A7P8AqGb/AOTgvSlU&#10;v37jB+kNxqzjz/q3T6//ACZqL/3T/gfmGbt587nLktf/AMrNmBcH6Fn/AO3dHH9jtd/7a/6nmZ/+&#10;7Wf/AA4Uv/O3+h8gMYj28/8A2r9Qy7XVF/sr/qebm7/Zz/8ALlvb8bM5gATAB8dJAkAYAMAEUABI&#10;yBADAAGIAH4APAAfsYAB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Z5M&#10;1MSnJZVX+5wBoB5Wf/sX6fg3zVb9Ke7/AAPMz/8AdOtX/ix3v+MVX+YH1AHwmf8A7l2r6YqUovrN&#10;mebn/X+/n+7M0v8AZ7f8C4mv0q+SmNTdqq+rg4M/690cH35qz6V1/wAD8zyZL5XN7Oz/ANzkiBhr&#10;7vP/ANy6lP8Aipe/5R/iebn/AO59i2mLFWv/AJOT5cBhr1c//Yv1DNvl4r0okjzc2fLm/wCW9r/+&#10;VmyAKiYAYMBACBhSHAgAcgIaABAwAB6eBDTggLNeBAIBwIYigAAIAYCKAAYED8AHgAP2MAAi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" path="m,1876834l25238075,v,850900,1,3405165,1,4256065l,4256065,,1876834xe" stroked="f">
                <v:fill r:id="rId12" o:title="Green-brown decorative image that can be replaced by the author" recolor="t" rotate="t" type="frame"/>
                <v:path arrowok="t" o:connecttype="custom" o:connectlocs="0,1708411;7569200,0;7569200,3874135;0,3874135;0,1708411" o:connectangles="0,0,0,0,0"/>
                <o:lock v:ext="edit" aspectratio="t" grouping="t"/>
              </v:shape>
            </w:pict>
          </mc:Fallback>
        </mc:AlternateContent>
      </w:r>
      <w:r w:rsidR="00CA2CF1">
        <w:rPr>
          <w:noProof/>
          <w:lang w:eastAsia="sv-SE"/>
        </w:rPr>
        <mc:AlternateContent>
          <mc:Choice Requires="wps">
            <w:drawing>
              <wp:anchor distT="45720" distB="45720" distL="114300" distR="114300" simplePos="0" relativeHeight="251706368" behindDoc="0" locked="0" layoutInCell="1" allowOverlap="1" wp14:anchorId="68660192" wp14:editId="2C57297D">
                <wp:simplePos x="0" y="0"/>
                <wp:positionH relativeFrom="margin">
                  <wp:align>center</wp:align>
                </wp:positionH>
                <wp:positionV relativeFrom="margin">
                  <wp:align>center</wp:align>
                </wp:positionV>
                <wp:extent cx="5486400" cy="1404620"/>
                <wp:effectExtent l="0" t="0" r="0" b="0"/>
                <wp:wrapSquare wrapText="bothSides"/>
                <wp:docPr id="217" name="Huvudtitel och undertit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noFill/>
                          <a:miter lim="800000"/>
                          <a:headEnd/>
                          <a:tailEnd/>
                        </a:ln>
                      </wps:spPr>
                      <wps:txbx>
                        <w:txbxContent>
                          <w:p w:rsidR="00CA2CF1" w:rsidRPr="00CA2CF1" w:rsidRDefault="00CA2CF1" w:rsidP="00CA2CF1">
                            <w:pPr>
                              <w:pStyle w:val="Frontpagetitle"/>
                              <w:rPr>
                                <w:rFonts w:cs="Arial"/>
                              </w:rPr>
                            </w:pPr>
                            <w:r w:rsidRPr="00CA2CF1">
                              <w:rPr>
                                <w:rFonts w:cs="Arial"/>
                              </w:rPr>
                              <w:t>Här skriver du din huvudtitel</w:t>
                            </w:r>
                          </w:p>
                          <w:p w:rsidR="00CA2CF1" w:rsidRPr="00CA2CF1" w:rsidRDefault="00CA2CF1" w:rsidP="00CA2CF1">
                            <w:pPr>
                              <w:ind w:firstLine="0"/>
                              <w:rPr>
                                <w:rFonts w:ascii="Arial" w:hAnsi="Arial" w:cs="Arial"/>
                                <w:sz w:val="36"/>
                              </w:rPr>
                            </w:pPr>
                            <w:r w:rsidRPr="00CA2CF1">
                              <w:rPr>
                                <w:rFonts w:ascii="Arial" w:hAnsi="Arial" w:cs="Arial"/>
                                <w:sz w:val="36"/>
                              </w:rPr>
                              <w:t>Eventuell undertitel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60192" id="Huvudtitel och undertitel" o:spid="_x0000_s1028" type="#_x0000_t202" style="position:absolute;left:0;text-align:left;margin-left:0;margin-top:0;width:6in;height:110.6pt;z-index:251706368;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" stroked="f">
                <v:textbox style="mso-fit-shape-to-text:t">
                  <w:txbxContent>
                    <w:p w:rsidR="00CA2CF1" w:rsidRPr="00CA2CF1" w:rsidRDefault="00CA2CF1" w:rsidP="00CA2CF1">
                      <w:pPr>
                        <w:pStyle w:val="Frontpagetitle"/>
                        <w:rPr>
                          <w:rFonts w:cs="Arial"/>
                        </w:rPr>
                      </w:pPr>
                      <w:r w:rsidRPr="00CA2CF1">
                        <w:rPr>
                          <w:rFonts w:cs="Arial"/>
                        </w:rPr>
                        <w:t>Här skriver du din huvudtitel</w:t>
                      </w:r>
                    </w:p>
                    <w:p w:rsidR="00CA2CF1" w:rsidRPr="00CA2CF1" w:rsidRDefault="00CA2CF1" w:rsidP="00CA2CF1">
                      <w:pPr>
                        <w:ind w:firstLine="0"/>
                        <w:rPr>
                          <w:rFonts w:ascii="Arial" w:hAnsi="Arial" w:cs="Arial"/>
                          <w:sz w:val="36"/>
                        </w:rPr>
                      </w:pPr>
                      <w:r w:rsidRPr="00CA2CF1">
                        <w:rPr>
                          <w:rFonts w:ascii="Arial" w:hAnsi="Arial" w:cs="Arial"/>
                          <w:sz w:val="36"/>
                        </w:rPr>
                        <w:t>Eventuell undertitel</w:t>
                      </w:r>
                    </w:p>
                  </w:txbxContent>
                </v:textbox>
                <w10:wrap type="square" anchorx="margin" anchory="margin"/>
              </v:shape>
            </w:pict>
          </mc:Fallback>
        </mc:AlternateContent>
      </w:r>
      <w:r w:rsidR="00CA2CF1" w:rsidRPr="00DD6AAB">
        <w:rPr>
          <w:rStyle w:val="LinjeframsidaLinefrontpage"/>
          <w:b w:val="0"/>
          <w:bCs w:val="0"/>
          <w:i w:val="0"/>
          <w:iCs w:val="0"/>
          <w:noProof/>
          <w:color w:val="auto"/>
          <w:lang w:eastAsia="sv-SE"/>
        </w:rPr>
        <mc:AlternateContent>
          <mc:Choice Requires="wps">
            <w:drawing>
              <wp:anchor distT="0" distB="0" distL="114300" distR="114300" simplePos="0" relativeHeight="251707392" behindDoc="0" locked="0" layoutInCell="1" allowOverlap="1" wp14:anchorId="26DF6605" wp14:editId="63599DD7">
                <wp:simplePos x="0" y="0"/>
                <wp:positionH relativeFrom="margin">
                  <wp:posOffset>-158750</wp:posOffset>
                </wp:positionH>
                <wp:positionV relativeFrom="margin">
                  <wp:posOffset>5784215</wp:posOffset>
                </wp:positionV>
                <wp:extent cx="4969510" cy="0"/>
                <wp:effectExtent l="0" t="19050" r="21590" b="19050"/>
                <wp:wrapSquare wrapText="bothSides"/>
                <wp:docPr id="3" name="Avdelare mellan titel och författare" descr="A vertical black line that separates the main title and author name." title="Graphic element "/>
                <wp:cNvGraphicFramePr/>
                <a:graphic xmlns:a="http://schemas.openxmlformats.org/drawingml/2006/main">
                  <a:graphicData uri="http://schemas.microsoft.com/office/word/2010/wordprocessingShape">
                    <wps:wsp>
                      <wps:cNvCnPr/>
                      <wps:spPr>
                        <a:xfrm>
                          <a:off x="0" y="0"/>
                          <a:ext cx="4969510" cy="0"/>
                        </a:xfrm>
                        <a:prstGeom prst="line">
                          <a:avLst/>
                        </a:prstGeom>
                        <a:noFill/>
                        <a:ln w="31750" cap="flat" cmpd="sng" algn="ctr">
                          <a:solidFill>
                            <a:sysClr val="windowText" lastClr="000000"/>
                          </a:solidFill>
                          <a:prstDash val="solid"/>
                          <a:miter lim="800000"/>
                        </a:ln>
                        <a:effectLst/>
                      </wps:spPr>
                      <wps:bodyPr/>
                    </wps:wsp>
                  </a:graphicData>
                </a:graphic>
              </wp:anchor>
            </w:drawing>
          </mc:Choice>
          <mc:Fallback>
            <w:pict>
              <v:line w14:anchorId="08DD2662" id="Avdelare mellan titel och författare" o:spid="_x0000_s1026" alt="Titel: Graphic element  - Beskrivning: A vertical black line that separates the main title and author name." style="position:absolute;z-index:251707392;visibility:visible;mso-wrap-style:square;mso-wrap-distance-left:9pt;mso-wrap-distance-top:0;mso-wrap-distance-right:9pt;mso-wrap-distance-bottom:0;mso-position-horizontal:absolute;mso-position-horizontal-relative:margin;mso-position-vertical:absolute;mso-position-vertical-relative:margin" from="-12.5pt,455.45pt" to="378.8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" strokecolor="windowText" strokeweight="2.5pt">
                <v:stroke joinstyle="miter"/>
                <w10:wrap type="square" anchorx="margin" anchory="margin"/>
              </v:line>
            </w:pict>
          </mc:Fallback>
        </mc:AlternateContent>
      </w:r>
      <w:r w:rsidR="00C878C9">
        <w:rPr>
          <w:noProof/>
          <w:lang w:eastAsia="sv-SE"/>
        </w:rPr>
        <mc:AlternateContent>
          <mc:Choice Requires="wps">
            <w:drawing>
              <wp:anchor distT="0" distB="0" distL="114300" distR="114300" simplePos="0" relativeHeight="251704320" behindDoc="0" locked="0" layoutInCell="1" allowOverlap="1" wp14:anchorId="51B67E5F" wp14:editId="611AEB09">
                <wp:simplePos x="1438275" y="6867525"/>
                <wp:positionH relativeFrom="margin">
                  <wp:align>left</wp:align>
                </wp:positionH>
                <wp:positionV relativeFrom="margin">
                  <wp:align>bottom</wp:align>
                </wp:positionV>
                <wp:extent cx="5035550" cy="834390"/>
                <wp:effectExtent l="0" t="0" r="0" b="3810"/>
                <wp:wrapSquare wrapText="bothSides"/>
                <wp:docPr id="7" name="Textruta med utgivarinfo"/>
                <wp:cNvGraphicFramePr/>
                <a:graphic xmlns:a="http://schemas.openxmlformats.org/drawingml/2006/main">
                  <a:graphicData uri="http://schemas.microsoft.com/office/word/2010/wordprocessingShape">
                    <wps:wsp>
                      <wps:cNvSpPr txBox="1"/>
                      <wps:spPr>
                        <a:xfrm>
                          <a:off x="0" y="0"/>
                          <a:ext cx="5035550" cy="834390"/>
                        </a:xfrm>
                        <a:prstGeom prst="rect">
                          <a:avLst/>
                        </a:prstGeom>
                        <a:noFill/>
                        <a:ln w="6350">
                          <a:noFill/>
                        </a:ln>
                      </wps:spPr>
                      <wps:txbx>
                        <w:txbxContent>
                          <w:p w:rsidR="00C878C9" w:rsidRDefault="00C878C9" w:rsidP="00C878C9">
                            <w:pPr>
                              <w:pStyle w:val="Titlepagetext"/>
                            </w:pPr>
                            <w:r>
                              <w:t>Sveriges lantbruksuniversitet, SLU</w:t>
                            </w:r>
                          </w:p>
                          <w:p w:rsidR="00C878C9" w:rsidRDefault="00C878C9" w:rsidP="00C878C9">
                            <w:pPr>
                              <w:pStyle w:val="Titlepagetext"/>
                            </w:pPr>
                            <w:r>
                              <w:t xml:space="preserve">Utgivare (Fakultet/Institution/Centrumbildning) </w:t>
                            </w:r>
                          </w:p>
                          <w:p w:rsidR="00C878C9" w:rsidRPr="00DC7E8B" w:rsidRDefault="00C878C9" w:rsidP="00C878C9">
                            <w:pPr>
                              <w:pStyle w:val="Titlepagetext"/>
                            </w:pPr>
                            <w:r>
                              <w:t>Serietitel, nummer i serien</w:t>
                            </w:r>
                          </w:p>
                          <w:p w:rsidR="00C878C9" w:rsidRPr="00047B27" w:rsidRDefault="00C878C9" w:rsidP="00C878C9">
                            <w:pPr>
                              <w:pStyle w:val="Titlepagetext"/>
                              <w:rPr>
                                <w:lang w:val="en-GB"/>
                              </w:rPr>
                            </w:pPr>
                            <w:r>
                              <w:t>Utgivningsår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67E5F" id="Textruta med utgivarinfo" o:spid="_x0000_s1029" type="#_x0000_t202" style="position:absolute;left:0;text-align:left;margin-left:0;margin-top:0;width:396.5pt;height:65.7pt;z-index:251704320;visibility:visible;mso-wrap-style:square;mso-wrap-distance-left:9pt;mso-wrap-distance-top:0;mso-wrap-distance-right:9pt;mso-wrap-distance-bottom:0;mso-position-horizontal:left;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" filled="f" stroked="f" strokeweight=".5pt">
                <v:textbox>
                  <w:txbxContent>
                    <w:p w:rsidR="00C878C9" w:rsidRDefault="00C878C9" w:rsidP="00C878C9">
                      <w:pPr>
                        <w:pStyle w:val="Titlepagetext"/>
                      </w:pPr>
                      <w:r>
                        <w:t>Sveriges lantbruksuniversitet, SLU</w:t>
                      </w:r>
                    </w:p>
                    <w:p w:rsidR="00C878C9" w:rsidRDefault="00C878C9" w:rsidP="00C878C9">
                      <w:pPr>
                        <w:pStyle w:val="Titlepagetext"/>
                      </w:pPr>
                      <w:r>
                        <w:t xml:space="preserve">Utgivare (Fakultet/Institution/Centrumbildning) </w:t>
                      </w:r>
                    </w:p>
                    <w:p w:rsidR="00C878C9" w:rsidRPr="00DC7E8B" w:rsidRDefault="00C878C9" w:rsidP="00C878C9">
                      <w:pPr>
                        <w:pStyle w:val="Titlepagetext"/>
                      </w:pPr>
                      <w:r>
                        <w:t>Serietitel, nummer i serien</w:t>
                      </w:r>
                    </w:p>
                    <w:p w:rsidR="00C878C9" w:rsidRPr="00047B27" w:rsidRDefault="00C878C9" w:rsidP="00C878C9">
                      <w:pPr>
                        <w:pStyle w:val="Titlepagetext"/>
                        <w:rPr>
                          <w:lang w:val="en-GB"/>
                        </w:rPr>
                      </w:pPr>
                      <w:r>
                        <w:t>Utgivningsår</w:t>
                      </w:r>
                    </w:p>
                  </w:txbxContent>
                </v:textbox>
                <w10:wrap type="square" anchorx="margin" anchory="margin"/>
              </v:shape>
            </w:pict>
          </mc:Fallback>
        </mc:AlternateContent>
      </w:r>
    </w:p>
    <w:p w:rsidR="0024342E" w:rsidRPr="009D7FB2" w:rsidRDefault="0024342E" w:rsidP="00CA2CF1">
      <w:pPr>
        <w:pStyle w:val="Rubrikutannumrering"/>
        <w:framePr w:wrap="notBeside"/>
      </w:pPr>
      <w:r w:rsidRPr="009D7FB2">
        <w:lastRenderedPageBreak/>
        <w:t xml:space="preserve">Titel på huvudspråket. Eventuell undertitel </w:t>
      </w:r>
    </w:p>
    <w:p w:rsidR="00B32565" w:rsidRPr="00B32565" w:rsidRDefault="00B32565" w:rsidP="00B32565">
      <w:pPr>
        <w:pStyle w:val="Titlepageauthor"/>
      </w:pPr>
      <w:r w:rsidRPr="00B32565">
        <w:t>Författarens namn, https://orcid.org/</w:t>
      </w:r>
      <w:sdt>
        <w:sdtPr>
          <w:id w:val="-353732752"/>
          <w:placeholder>
            <w:docPart w:val="063B2DC1A6AB47F080B2C103629A8F98"/>
          </w:placeholder>
          <w:text/>
        </w:sdtPr>
        <w:sdtEndPr/>
        <w:sdtContent>
          <w:r w:rsidR="009054B1">
            <w:t>2005-2005-2005-2005</w:t>
          </w:r>
        </w:sdtContent>
      </w:sdt>
      <w:r w:rsidRPr="00B32565">
        <w:t xml:space="preserve">, Sveriges lantbruksuniversitet, </w:t>
      </w:r>
      <w:r>
        <w:t>Institutionen för</w:t>
      </w:r>
      <w:r w:rsidRPr="00B32565">
        <w:t xml:space="preserve"> </w:t>
      </w:r>
      <w:sdt>
        <w:sdtPr>
          <w:id w:val="-1097248075"/>
          <w:placeholder>
            <w:docPart w:val="DA07CAEFA01D4AE1B76DD0B8A348ECD3"/>
          </w:placeholder>
          <w:text/>
        </w:sdtPr>
        <w:sdtEndPr/>
        <w:sdtContent>
          <w:r w:rsidR="009054B1">
            <w:t>vatten och miljö</w:t>
          </w:r>
        </w:sdtContent>
      </w:sdt>
      <w:r w:rsidR="006F166E">
        <w:t>,</w:t>
      </w:r>
    </w:p>
    <w:p w:rsidR="00B32565" w:rsidRPr="00B32565" w:rsidRDefault="00B32565" w:rsidP="00B32565">
      <w:pPr>
        <w:pStyle w:val="Titlepageauthor"/>
      </w:pPr>
      <w:r w:rsidRPr="00B32565">
        <w:t>Författarens namn, https://orcid.org/</w:t>
      </w:r>
      <w:sdt>
        <w:sdtPr>
          <w:id w:val="1154573039"/>
          <w:placeholder>
            <w:docPart w:val="822688AE22974CE883264953E6C7DA13"/>
          </w:placeholder>
          <w:showingPlcHdr/>
          <w:text/>
        </w:sdtPr>
        <w:sdtEndPr/>
        <w:sdtContent>
          <w:r w:rsidRPr="00B32565">
            <w:rPr>
              <w:color w:val="FF0000"/>
            </w:rPr>
            <w:t>[XXXX-XXXX-XXXX-XXXX]</w:t>
          </w:r>
        </w:sdtContent>
      </w:sdt>
      <w:r w:rsidRPr="00B32565">
        <w:t xml:space="preserve">, Sveriges lantbruksuniversitet, </w:t>
      </w:r>
      <w:r>
        <w:t xml:space="preserve">Institutionen för </w:t>
      </w:r>
      <w:sdt>
        <w:sdtPr>
          <w:id w:val="-983243063"/>
          <w:placeholder>
            <w:docPart w:val="2890E4EEA62A40E5B484C6A705552EFE"/>
          </w:placeholder>
          <w:showingPlcHdr/>
          <w:text/>
        </w:sdtPr>
        <w:sdtEndPr/>
        <w:sdtContent>
          <w:r w:rsidRPr="00B32565">
            <w:rPr>
              <w:color w:val="FF0000"/>
            </w:rPr>
            <w:t>[XXXX]</w:t>
          </w:r>
        </w:sdtContent>
      </w:sdt>
      <w:r w:rsidR="006F166E">
        <w:t>,</w:t>
      </w:r>
    </w:p>
    <w:p w:rsidR="00B32565" w:rsidRPr="00B32565" w:rsidRDefault="00B32565" w:rsidP="00B32565">
      <w:pPr>
        <w:pStyle w:val="Titlepageauthor"/>
      </w:pPr>
      <w:r w:rsidRPr="00B32565">
        <w:t>Författarens namn, https://orcid.org/</w:t>
      </w:r>
      <w:sdt>
        <w:sdtPr>
          <w:id w:val="1259256453"/>
          <w:placeholder>
            <w:docPart w:val="18E9ABDACDA2417CB8D2871EC14EAC5E"/>
          </w:placeholder>
          <w:showingPlcHdr/>
          <w:text/>
        </w:sdtPr>
        <w:sdtEndPr/>
        <w:sdtContent>
          <w:r w:rsidRPr="00B32565">
            <w:rPr>
              <w:color w:val="FF0000"/>
            </w:rPr>
            <w:t>[XXXX-XXXX-XXXX-XXXX]</w:t>
          </w:r>
        </w:sdtContent>
      </w:sdt>
      <w:r w:rsidRPr="00B32565">
        <w:t xml:space="preserve">, Sveriges lantbruksuniversitet, </w:t>
      </w:r>
      <w:r>
        <w:t>Institutionen för</w:t>
      </w:r>
      <w:r w:rsidRPr="00B32565">
        <w:t xml:space="preserve"> </w:t>
      </w:r>
      <w:sdt>
        <w:sdtPr>
          <w:id w:val="-274562305"/>
          <w:placeholder>
            <w:docPart w:val="8943FCBD968241E6B26642AE91872B62"/>
          </w:placeholder>
          <w:showingPlcHdr/>
          <w:text/>
        </w:sdtPr>
        <w:sdtEndPr/>
        <w:sdtContent>
          <w:r w:rsidRPr="00B32565">
            <w:rPr>
              <w:color w:val="FF0000"/>
            </w:rPr>
            <w:t>[XXXX]</w:t>
          </w:r>
        </w:sdtContent>
      </w:sdt>
      <w:r w:rsidR="006F166E">
        <w:t>,</w:t>
      </w:r>
    </w:p>
    <w:p w:rsidR="0051586D" w:rsidRPr="00CD7855" w:rsidRDefault="00B32565" w:rsidP="0024342E">
      <w:pPr>
        <w:pStyle w:val="Titlepageauthor"/>
      </w:pPr>
      <w:r w:rsidRPr="00B32565">
        <w:t>Författarens namn, https://orcid.org/</w:t>
      </w:r>
      <w:sdt>
        <w:sdtPr>
          <w:id w:val="1147706967"/>
          <w:placeholder>
            <w:docPart w:val="4D4625AA8E1F4F4FACA5345900DBBCAD"/>
          </w:placeholder>
          <w:showingPlcHdr/>
          <w:text/>
        </w:sdtPr>
        <w:sdtEndPr/>
        <w:sdtContent>
          <w:r w:rsidRPr="00B32565">
            <w:rPr>
              <w:color w:val="FF0000"/>
            </w:rPr>
            <w:t>[XXXX-XXXX-XXXX-XXXX]</w:t>
          </w:r>
        </w:sdtContent>
      </w:sdt>
      <w:r w:rsidRPr="00B32565">
        <w:t xml:space="preserve">, Sveriges lantbruksuniversitet, </w:t>
      </w:r>
      <w:r>
        <w:t>Institutionen för</w:t>
      </w:r>
      <w:r w:rsidRPr="00B32565">
        <w:t xml:space="preserve"> </w:t>
      </w:r>
      <w:sdt>
        <w:sdtPr>
          <w:id w:val="-725526768"/>
          <w:placeholder>
            <w:docPart w:val="9E1B6E382B3D4779A983717035C89416"/>
          </w:placeholder>
          <w:showingPlcHdr/>
          <w:text/>
        </w:sdtPr>
        <w:sdtEndPr/>
        <w:sdtContent>
          <w:r w:rsidRPr="00B32565">
            <w:rPr>
              <w:color w:val="FF0000"/>
            </w:rPr>
            <w:t>[XXXX]</w:t>
          </w:r>
        </w:sdtContent>
      </w:sdt>
    </w:p>
    <w:p w:rsidR="0024342E" w:rsidRPr="0091333B" w:rsidRDefault="0024342E" w:rsidP="0024342E">
      <w:pPr>
        <w:pStyle w:val="TitelsidainformationfetTitlepageinformationbold"/>
        <w:framePr w:h="4351" w:hRule="exact" w:wrap="notBeside" w:vAnchor="page" w:hAnchor="page" w:x="2041" w:y="11551"/>
        <w:rPr>
          <w:b w:val="0"/>
        </w:rPr>
      </w:pPr>
      <w:r w:rsidRPr="00B32565">
        <w:t>Redaktör:</w:t>
      </w:r>
      <w:r w:rsidRPr="0091333B">
        <w:rPr>
          <w:b w:val="0"/>
        </w:rPr>
        <w:tab/>
      </w:r>
      <w:r w:rsidRPr="0091333B">
        <w:rPr>
          <w:b w:val="0"/>
        </w:rPr>
        <w:tab/>
      </w:r>
      <w:r w:rsidRPr="00BF2393">
        <w:rPr>
          <w:b w:val="0"/>
        </w:rPr>
        <w:t>Redaktörens namn, universite</w:t>
      </w:r>
      <w:r>
        <w:rPr>
          <w:b w:val="0"/>
        </w:rPr>
        <w:t>t, institution (om sådan finns)</w:t>
      </w:r>
    </w:p>
    <w:p w:rsidR="0024342E" w:rsidRDefault="0024342E" w:rsidP="0024342E">
      <w:pPr>
        <w:pStyle w:val="Titlepagetext"/>
        <w:framePr w:h="4351" w:hRule="exact" w:wrap="notBeside" w:vAnchor="page" w:hAnchor="page" w:x="2041" w:y="11551"/>
        <w:rPr>
          <w:b/>
        </w:rPr>
      </w:pPr>
      <w:r>
        <w:rPr>
          <w:b/>
        </w:rPr>
        <w:t>Utgivare:</w:t>
      </w:r>
      <w:r>
        <w:rPr>
          <w:b/>
        </w:rPr>
        <w:tab/>
      </w:r>
      <w:r>
        <w:rPr>
          <w:b/>
        </w:rPr>
        <w:tab/>
      </w:r>
      <w:r w:rsidRPr="001E49F7">
        <w:t>Sveriges lantbruksuniversitet</w:t>
      </w:r>
      <w:r>
        <w:t xml:space="preserve">, </w:t>
      </w:r>
      <w:r w:rsidRPr="001E49F7">
        <w:t xml:space="preserve">Institutionen </w:t>
      </w:r>
      <w:r>
        <w:t>för vatten och miljö</w:t>
      </w:r>
    </w:p>
    <w:p w:rsidR="0024342E" w:rsidRPr="00F40115" w:rsidRDefault="0024342E" w:rsidP="0024342E">
      <w:pPr>
        <w:pStyle w:val="Titlepagetext"/>
        <w:framePr w:h="4351" w:hRule="exact" w:wrap="notBeside" w:vAnchor="page" w:hAnchor="page" w:x="2041" w:y="11551"/>
        <w:rPr>
          <w:b/>
        </w:rPr>
      </w:pPr>
      <w:r w:rsidRPr="00F40115">
        <w:rPr>
          <w:b/>
        </w:rPr>
        <w:t>Utgivningsår:</w:t>
      </w:r>
      <w:r w:rsidRPr="00F40115">
        <w:rPr>
          <w:b/>
        </w:rPr>
        <w:tab/>
      </w:r>
      <w:r>
        <w:rPr>
          <w:b/>
        </w:rPr>
        <w:tab/>
      </w:r>
      <w:r>
        <w:t>(</w:t>
      </w:r>
      <w:r w:rsidR="00E40960">
        <w:t>ÅÅÅÅ</w:t>
      </w:r>
      <w:r>
        <w:t>)</w:t>
      </w:r>
    </w:p>
    <w:p w:rsidR="0024342E" w:rsidRPr="0091333B" w:rsidRDefault="0024342E" w:rsidP="0024342E">
      <w:pPr>
        <w:pStyle w:val="Titlepagetext"/>
        <w:framePr w:h="4351" w:hRule="exact" w:wrap="notBeside" w:vAnchor="page" w:hAnchor="page" w:x="2041" w:y="11551"/>
      </w:pPr>
      <w:r>
        <w:rPr>
          <w:b/>
        </w:rPr>
        <w:t>Utgivningsort:</w:t>
      </w:r>
      <w:r>
        <w:rPr>
          <w:b/>
        </w:rPr>
        <w:tab/>
      </w:r>
      <w:r>
        <w:rPr>
          <w:b/>
        </w:rPr>
        <w:tab/>
      </w:r>
      <w:r>
        <w:t>(</w:t>
      </w:r>
      <w:r w:rsidR="00E40960">
        <w:t>Uppsala)</w:t>
      </w:r>
    </w:p>
    <w:p w:rsidR="0024342E" w:rsidRDefault="0024342E" w:rsidP="0024342E">
      <w:pPr>
        <w:pStyle w:val="Titlepagetext"/>
        <w:framePr w:h="4351" w:hRule="exact" w:wrap="notBeside" w:vAnchor="page" w:hAnchor="page" w:x="2041" w:y="11551"/>
      </w:pPr>
      <w:r>
        <w:rPr>
          <w:b/>
        </w:rPr>
        <w:t>Omslagsbild:</w:t>
      </w:r>
      <w:r>
        <w:rPr>
          <w:b/>
        </w:rPr>
        <w:tab/>
      </w:r>
      <w:r>
        <w:rPr>
          <w:b/>
        </w:rPr>
        <w:tab/>
      </w:r>
      <w:r>
        <w:t>(ange referens om du byter bild på framsidan, annars radera rad)</w:t>
      </w:r>
    </w:p>
    <w:p w:rsidR="0024342E" w:rsidRPr="00A06A4C" w:rsidRDefault="0024342E" w:rsidP="0024342E">
      <w:pPr>
        <w:pStyle w:val="Titlepagetext"/>
        <w:framePr w:h="4351" w:hRule="exact" w:wrap="notBeside" w:vAnchor="page" w:hAnchor="page" w:x="2041" w:y="11551"/>
      </w:pPr>
      <w:r>
        <w:rPr>
          <w:b/>
        </w:rPr>
        <w:t>Upphovsrätt:</w:t>
      </w:r>
      <w:r>
        <w:rPr>
          <w:b/>
        </w:rPr>
        <w:tab/>
      </w:r>
      <w:r>
        <w:rPr>
          <w:b/>
        </w:rPr>
        <w:tab/>
      </w:r>
      <w:r>
        <w:t>Alla bilder används med upphovspersonens tillstånd.</w:t>
      </w:r>
    </w:p>
    <w:p w:rsidR="0024342E" w:rsidRPr="00F40115" w:rsidRDefault="0024342E" w:rsidP="0024342E">
      <w:pPr>
        <w:pStyle w:val="Titlepagetext"/>
        <w:framePr w:h="4351" w:hRule="exact" w:wrap="notBeside" w:vAnchor="page" w:hAnchor="page" w:x="2041" w:y="11551"/>
        <w:ind w:left="2608" w:hanging="2608"/>
        <w:rPr>
          <w:b/>
        </w:rPr>
      </w:pPr>
      <w:r w:rsidRPr="00F40115">
        <w:rPr>
          <w:b/>
        </w:rPr>
        <w:t>Serietitel:</w:t>
      </w:r>
      <w:r w:rsidRPr="00F40115">
        <w:rPr>
          <w:b/>
        </w:rPr>
        <w:tab/>
      </w:r>
      <w:r w:rsidRPr="008C5C4E">
        <w:t>Rapport / Sveriges lantbruksuniversitet, Institutionen för vatten och miljö</w:t>
      </w:r>
    </w:p>
    <w:p w:rsidR="0024342E" w:rsidRPr="00671F83" w:rsidRDefault="0024342E" w:rsidP="0024342E">
      <w:pPr>
        <w:pStyle w:val="Titlepagetext"/>
        <w:framePr w:h="4351" w:hRule="exact" w:wrap="notBeside" w:vAnchor="page" w:hAnchor="page" w:x="2041" w:y="11551"/>
      </w:pPr>
      <w:r w:rsidRPr="00671F83">
        <w:rPr>
          <w:b/>
        </w:rPr>
        <w:t>Nyckelord:</w:t>
      </w:r>
      <w:r w:rsidRPr="00671F83">
        <w:rPr>
          <w:b/>
        </w:rPr>
        <w:tab/>
      </w:r>
      <w:r w:rsidRPr="00671F83">
        <w:rPr>
          <w:b/>
        </w:rPr>
        <w:tab/>
      </w:r>
      <w:r>
        <w:t>nyckelord 1, nyckelord 2</w:t>
      </w:r>
    </w:p>
    <w:p w:rsidR="004E7702" w:rsidRDefault="004E7702" w:rsidP="0024342E">
      <w:pPr>
        <w:pStyle w:val="Titlepagetext"/>
        <w:framePr w:h="4351" w:hRule="exact" w:wrap="notBeside" w:vAnchor="page" w:hAnchor="page" w:x="2041" w:y="11551"/>
        <w:rPr>
          <w:szCs w:val="18"/>
        </w:rPr>
      </w:pPr>
    </w:p>
    <w:p w:rsidR="004E7702" w:rsidRDefault="004E7702" w:rsidP="0024342E">
      <w:pPr>
        <w:pStyle w:val="Titlepagetext"/>
        <w:framePr w:h="4351" w:hRule="exact" w:wrap="notBeside" w:vAnchor="page" w:hAnchor="page" w:x="2041" w:y="11551"/>
        <w:rPr>
          <w:szCs w:val="18"/>
        </w:rPr>
      </w:pPr>
    </w:p>
    <w:p w:rsidR="009C3181" w:rsidRDefault="0024342E" w:rsidP="0024342E">
      <w:pPr>
        <w:pStyle w:val="Titlepagetext"/>
        <w:framePr w:h="4351" w:hRule="exact" w:wrap="notBeside" w:vAnchor="page" w:hAnchor="page" w:x="2041" w:y="11551"/>
        <w:rPr>
          <w:szCs w:val="18"/>
        </w:rPr>
      </w:pPr>
      <w:r w:rsidRPr="001773FD">
        <w:rPr>
          <w:szCs w:val="18"/>
        </w:rPr>
        <w:t>© 20</w:t>
      </w:r>
      <w:sdt>
        <w:sdtPr>
          <w:rPr>
            <w:szCs w:val="18"/>
          </w:rPr>
          <w:id w:val="-1947693175"/>
          <w:placeholder>
            <w:docPart w:val="A32792C910B54077A5E77302A0AD3F38"/>
          </w:placeholder>
          <w:showingPlcHdr/>
          <w:text/>
        </w:sdtPr>
        <w:sdtEndPr/>
        <w:sdtContent>
          <w:r w:rsidRPr="001773FD">
            <w:rPr>
              <w:color w:val="FF0000"/>
              <w:szCs w:val="18"/>
            </w:rPr>
            <w:t>[XX]</w:t>
          </w:r>
        </w:sdtContent>
      </w:sdt>
      <w:r>
        <w:rPr>
          <w:szCs w:val="18"/>
        </w:rPr>
        <w:t xml:space="preserve"> (Lägg till namn på författare här) </w:t>
      </w:r>
    </w:p>
    <w:p w:rsidR="0024342E" w:rsidRPr="001773FD" w:rsidRDefault="0024342E" w:rsidP="0024342E">
      <w:pPr>
        <w:pStyle w:val="Titlepagetext"/>
        <w:framePr w:h="4351" w:hRule="exact" w:wrap="notBeside" w:vAnchor="page" w:hAnchor="page" w:x="2041" w:y="11551"/>
        <w:rPr>
          <w:szCs w:val="18"/>
        </w:rPr>
      </w:pPr>
      <w:r w:rsidRPr="00671F83">
        <w:t xml:space="preserve">Detta verk är licenserat under </w:t>
      </w:r>
      <w:sdt>
        <w:sdtPr>
          <w:rPr>
            <w:szCs w:val="18"/>
          </w:rPr>
          <w:id w:val="1945955677"/>
          <w:placeholder>
            <w:docPart w:val="D306DCEB46A8401FABB5F73BD8DD0824"/>
          </w:placeholder>
          <w:showingPlcHdr/>
          <w:dropDownList>
            <w:listItem w:displayText="CC BY 4.0" w:value="CC BY 4.0"/>
            <w:listItem w:displayText="CC BY NC 4.0" w:value="CC BY NC 4.0"/>
            <w:listItem w:displayText="CC BY ND 4.0" w:value="CC BY ND 4.0"/>
            <w:listItem w:displayText="CC BY NC ND 4.0" w:value="CC BY NC ND 4.0"/>
          </w:dropDownList>
        </w:sdtPr>
        <w:sdtEndPr/>
        <w:sdtContent>
          <w:r w:rsidRPr="00671F83">
            <w:rPr>
              <w:color w:val="FF0000"/>
              <w:szCs w:val="18"/>
            </w:rPr>
            <w:t>[Välj CC licens]</w:t>
          </w:r>
        </w:sdtContent>
      </w:sdt>
      <w:r w:rsidRPr="00671F83">
        <w:rPr>
          <w:szCs w:val="18"/>
        </w:rPr>
        <w:t>,</w:t>
      </w:r>
      <w:r w:rsidRPr="00671F83">
        <w:t xml:space="preserve"> </w:t>
      </w:r>
      <w:r>
        <w:t>andra licenser eller upphovsrätt kan gälla för illustrationer.</w:t>
      </w:r>
    </w:p>
    <w:p w:rsidR="00B61F73" w:rsidRPr="001773FD" w:rsidRDefault="00671F83" w:rsidP="009D7FB2">
      <w:pPr>
        <w:pStyle w:val="Titlepagetext"/>
      </w:pPr>
      <w:r w:rsidRPr="00671F83">
        <w:t xml:space="preserve">Detta verk är licenserat under </w:t>
      </w:r>
      <w:sdt>
        <w:sdtPr>
          <w:rPr>
            <w:szCs w:val="18"/>
          </w:rPr>
          <w:id w:val="-1279946181"/>
          <w:placeholder>
            <w:docPart w:val="245EA017B3E14F1594900264EBA045C4"/>
          </w:placeholder>
          <w:showingPlcHdr/>
          <w:dropDownList>
            <w:listItem w:displayText="CC BY 4.0" w:value="CC BY 4.0"/>
            <w:listItem w:displayText="CC BY NC 4.0" w:value="CC BY NC 4.0"/>
            <w:listItem w:displayText="CC BY ND 4.0" w:value="CC BY ND 4.0"/>
            <w:listItem w:displayText="CC BY NC ND 4.0" w:value="CC BY NC ND 4.0"/>
          </w:dropDownList>
        </w:sdtPr>
        <w:sdtEndPr/>
        <w:sdtContent>
          <w:r w:rsidRPr="00671F83">
            <w:rPr>
              <w:color w:val="FF0000"/>
              <w:szCs w:val="18"/>
            </w:rPr>
            <w:t>[Välj CC licens</w:t>
          </w:r>
          <w:r w:rsidR="0051586D" w:rsidRPr="00671F83">
            <w:rPr>
              <w:color w:val="FF0000"/>
              <w:szCs w:val="18"/>
            </w:rPr>
            <w:t>]</w:t>
          </w:r>
        </w:sdtContent>
      </w:sdt>
      <w:r w:rsidR="0091333B" w:rsidRPr="00671F83">
        <w:rPr>
          <w:szCs w:val="18"/>
        </w:rPr>
        <w:t>,</w:t>
      </w:r>
      <w:r w:rsidR="0051586D" w:rsidRPr="00671F83">
        <w:t xml:space="preserve"> </w:t>
      </w:r>
      <w:r>
        <w:t xml:space="preserve">andra licenser eller upphovsrätt kan gälla för illustrationer. </w:t>
      </w:r>
      <w:r w:rsidR="0091333B" w:rsidRPr="00671F83">
        <w:rPr>
          <w:szCs w:val="18"/>
        </w:rPr>
        <w:br w:type="page"/>
      </w:r>
    </w:p>
    <w:p w:rsidR="000362E2" w:rsidRPr="00F57116" w:rsidRDefault="00D4195D" w:rsidP="00F6669E">
      <w:pPr>
        <w:pStyle w:val="Rubriksammanfattning"/>
        <w:framePr w:wrap="notBeside"/>
      </w:pPr>
      <w:r w:rsidRPr="00F57116">
        <w:lastRenderedPageBreak/>
        <w:t>Sammanfattning</w:t>
      </w:r>
    </w:p>
    <w:p w:rsidR="00E56946" w:rsidRDefault="00E56946" w:rsidP="00E56946">
      <w:pPr>
        <w:pStyle w:val="Textefterrubrik"/>
      </w:pPr>
      <w:r>
        <w:t>Det här är</w:t>
      </w:r>
      <w:r w:rsidR="009D4FC5">
        <w:t xml:space="preserve"> formatet ”Text efter rubrik”. </w:t>
      </w:r>
      <w:r>
        <w:t>Det här är formatet ”Text efter rubrik”. Det här är</w:t>
      </w:r>
      <w:r w:rsidR="009D4FC5">
        <w:t xml:space="preserve"> formatet ”Text efter rubrik”. </w:t>
      </w:r>
      <w:r>
        <w:t>Det här är formatet ”Text efter rubrik”. Det här är</w:t>
      </w:r>
      <w:r w:rsidR="009D4FC5">
        <w:t xml:space="preserve"> formatet ”Text efter rubrik”. </w:t>
      </w:r>
      <w:r>
        <w:t>Det här är formatet ”Text efter rubrik”. Det här är formatet ”Text efter rubrik”.</w:t>
      </w:r>
    </w:p>
    <w:p w:rsidR="00E56946" w:rsidRDefault="00E56946" w:rsidP="00E56946">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w:t>
      </w:r>
    </w:p>
    <w:p w:rsidR="00D4195D" w:rsidRDefault="00D4195D" w:rsidP="00D4195D">
      <w:pPr>
        <w:pStyle w:val="Nyckelord"/>
      </w:pPr>
      <w:r w:rsidRPr="007701D9">
        <w:rPr>
          <w:i/>
        </w:rPr>
        <w:t>Nyckelord:</w:t>
      </w:r>
      <w:r>
        <w:t xml:space="preserve"> nyckelord 1, nyckelord 2</w:t>
      </w:r>
    </w:p>
    <w:p w:rsidR="00D4195D" w:rsidRPr="00F4140D" w:rsidRDefault="00D4195D" w:rsidP="00D4195D">
      <w:pPr>
        <w:pStyle w:val="Rubriksammanfattning"/>
        <w:framePr w:wrap="notBeside"/>
      </w:pPr>
      <w:r w:rsidRPr="00F4140D">
        <w:t>Abstract</w:t>
      </w:r>
    </w:p>
    <w:p w:rsidR="00E56946" w:rsidRDefault="00E56946" w:rsidP="00E56946">
      <w:pPr>
        <w:pStyle w:val="Textefterrubrik"/>
      </w:pPr>
      <w:r>
        <w:t>Det här är</w:t>
      </w:r>
      <w:r w:rsidR="001D1E7A">
        <w:t xml:space="preserve"> formatet ”Text efter rubrik”. </w:t>
      </w:r>
      <w:r>
        <w:t>Det här är formatet ”Text efter rubrik”. Det här är</w:t>
      </w:r>
      <w:r w:rsidR="001D1E7A">
        <w:t xml:space="preserve"> formatet ”Text efter rubrik”. </w:t>
      </w:r>
      <w:r>
        <w:t>Det här är formatet ”Text efter rubrik”. Det här är</w:t>
      </w:r>
      <w:r w:rsidR="001D1E7A">
        <w:t xml:space="preserve"> formatet ”Text efter rubrik”. </w:t>
      </w:r>
      <w:r>
        <w:t>Det här är formatet ”Text efter rubrik”. Det här är formatet ”Text efter rubrik”.</w:t>
      </w:r>
    </w:p>
    <w:p w:rsidR="00E56946" w:rsidRDefault="00E56946" w:rsidP="00E56946">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w:t>
      </w:r>
    </w:p>
    <w:p w:rsidR="00E82434" w:rsidRDefault="00714A9F" w:rsidP="009B3BD0">
      <w:pPr>
        <w:pStyle w:val="Nyckelord"/>
      </w:pPr>
      <w:proofErr w:type="spellStart"/>
      <w:r w:rsidRPr="003F32A8">
        <w:rPr>
          <w:i/>
        </w:rPr>
        <w:t>Keywords</w:t>
      </w:r>
      <w:proofErr w:type="spellEnd"/>
      <w:r w:rsidRPr="003F32A8">
        <w:rPr>
          <w:i/>
        </w:rPr>
        <w:t xml:space="preserve">: </w:t>
      </w:r>
      <w:proofErr w:type="spellStart"/>
      <w:r w:rsidRPr="003F32A8">
        <w:t>keyword</w:t>
      </w:r>
      <w:proofErr w:type="spellEnd"/>
      <w:r w:rsidRPr="003F32A8">
        <w:t xml:space="preserve"> </w:t>
      </w:r>
      <w:r w:rsidR="009B3BD0" w:rsidRPr="003F32A8">
        <w:t xml:space="preserve">1, </w:t>
      </w:r>
      <w:proofErr w:type="spellStart"/>
      <w:r w:rsidRPr="003F32A8">
        <w:t>keyword</w:t>
      </w:r>
      <w:proofErr w:type="spellEnd"/>
      <w:r w:rsidRPr="003F32A8">
        <w:t xml:space="preserve"> </w:t>
      </w:r>
      <w:r w:rsidR="009B3BD0" w:rsidRPr="003F32A8">
        <w:t>2</w:t>
      </w:r>
      <w:r w:rsidR="00EF1D63" w:rsidRPr="003F32A8">
        <w:br w:type="page"/>
      </w:r>
    </w:p>
    <w:p w:rsidR="00E82434" w:rsidRPr="003F32A8" w:rsidRDefault="00E82434" w:rsidP="00E82434">
      <w:pPr>
        <w:pStyle w:val="Rubrikutannumrering"/>
        <w:framePr w:wrap="notBeside"/>
      </w:pPr>
      <w:bookmarkStart w:id="3" w:name="_Toc118903542"/>
      <w:r>
        <w:lastRenderedPageBreak/>
        <w:t>Förord</w:t>
      </w:r>
      <w:bookmarkEnd w:id="3"/>
    </w:p>
    <w:p w:rsidR="00E56946" w:rsidRDefault="00E56946" w:rsidP="00E56946">
      <w:pPr>
        <w:pStyle w:val="Textefterrubrik"/>
      </w:pPr>
      <w:r>
        <w:t>Det här är</w:t>
      </w:r>
      <w:r w:rsidR="001D1E7A">
        <w:t xml:space="preserve"> formatet ”Text efter rubrik”. </w:t>
      </w:r>
      <w:r>
        <w:t>Det här är formatet ”Text efter rubrik”. Det här är</w:t>
      </w:r>
      <w:r w:rsidR="001D1E7A">
        <w:t xml:space="preserve"> formatet ”Text efter rubrik”. </w:t>
      </w:r>
      <w:r>
        <w:t>Det här är formatet ”Text efter rubrik”. Det här är formatet ”Text efter rubrik</w:t>
      </w:r>
      <w:r w:rsidR="001D1E7A">
        <w:t xml:space="preserve">”. </w:t>
      </w:r>
      <w:r>
        <w:t>Det här är formatet ”Text efter rubrik”. Det här är formatet ”Text efter rubrik”.</w:t>
      </w:r>
    </w:p>
    <w:p w:rsidR="00E56946" w:rsidRDefault="00E56946" w:rsidP="00E56946">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w:t>
      </w:r>
    </w:p>
    <w:p w:rsidR="00EF1D63" w:rsidRPr="00E82434" w:rsidRDefault="00E82434" w:rsidP="00E82434">
      <w:pPr>
        <w:spacing w:line="240" w:lineRule="auto"/>
        <w:ind w:firstLine="0"/>
        <w:jc w:val="left"/>
        <w:rPr>
          <w:rFonts w:cs="Arial"/>
          <w:sz w:val="20"/>
        </w:rPr>
      </w:pPr>
      <w:r>
        <w:br w:type="page"/>
      </w:r>
    </w:p>
    <w:sdt>
      <w:sdtPr>
        <w:rPr>
          <w:rFonts w:asciiTheme="minorHAnsi" w:hAnsiTheme="minorHAnsi"/>
          <w:sz w:val="22"/>
          <w:szCs w:val="22"/>
          <w:lang w:val="en-US"/>
        </w:rPr>
        <w:id w:val="1183716824"/>
        <w:docPartObj>
          <w:docPartGallery w:val="Table of Contents"/>
          <w:docPartUnique/>
        </w:docPartObj>
      </w:sdtPr>
      <w:sdtEndPr>
        <w:rPr>
          <w:rFonts w:ascii="Times New Roman" w:hAnsi="Times New Roman"/>
          <w:b/>
          <w:bCs/>
          <w:sz w:val="24"/>
          <w:szCs w:val="24"/>
          <w:lang w:val="sv-SE"/>
        </w:rPr>
      </w:sdtEndPr>
      <w:sdtContent>
        <w:p w:rsidR="00867FC7" w:rsidRDefault="0061555D" w:rsidP="00867FC7">
          <w:pPr>
            <w:pStyle w:val="Rubrikinnehllsfrteckning"/>
            <w:framePr w:wrap="notBeside"/>
          </w:pPr>
          <w:r>
            <w:t>Innehållsförteckning</w:t>
          </w:r>
        </w:p>
        <w:p w:rsidR="0034736A" w:rsidRDefault="00F42BB8">
          <w:pPr>
            <w:pStyle w:val="Innehll1"/>
            <w:rPr>
              <w:rFonts w:asciiTheme="minorHAnsi" w:eastAsiaTheme="minorEastAsia" w:hAnsiTheme="minorHAnsi" w:cstheme="minorBidi"/>
              <w:b w:val="0"/>
              <w:bCs w:val="0"/>
              <w:noProof/>
              <w:sz w:val="22"/>
              <w:szCs w:val="22"/>
              <w:lang w:eastAsia="sv-SE"/>
            </w:rPr>
          </w:pPr>
          <w:r>
            <w:rPr>
              <w:rFonts w:asciiTheme="majorHAnsi" w:hAnsiTheme="majorHAnsi"/>
              <w:noProof/>
              <w:sz w:val="40"/>
            </w:rPr>
            <w:fldChar w:fldCharType="begin"/>
          </w:r>
          <w:r>
            <w:rPr>
              <w:rFonts w:asciiTheme="majorHAnsi" w:hAnsiTheme="majorHAnsi"/>
              <w:noProof/>
              <w:sz w:val="40"/>
            </w:rPr>
            <w:instrText xml:space="preserve"> TOC \o "1-3" \h \z \t "Heading without numbering;1" </w:instrText>
          </w:r>
          <w:r>
            <w:rPr>
              <w:rFonts w:asciiTheme="majorHAnsi" w:hAnsiTheme="majorHAnsi"/>
              <w:noProof/>
              <w:sz w:val="40"/>
            </w:rPr>
            <w:fldChar w:fldCharType="separate"/>
          </w:r>
          <w:hyperlink w:anchor="_Toc118903542" w:history="1">
            <w:r w:rsidR="0034736A" w:rsidRPr="002B2368">
              <w:rPr>
                <w:rStyle w:val="Hyperlnk"/>
                <w:noProof/>
              </w:rPr>
              <w:t>Förord</w:t>
            </w:r>
            <w:r w:rsidR="0034736A">
              <w:rPr>
                <w:noProof/>
                <w:webHidden/>
              </w:rPr>
              <w:tab/>
            </w:r>
            <w:r w:rsidR="0034736A">
              <w:rPr>
                <w:noProof/>
                <w:webHidden/>
              </w:rPr>
              <w:fldChar w:fldCharType="begin"/>
            </w:r>
            <w:r w:rsidR="0034736A">
              <w:rPr>
                <w:noProof/>
                <w:webHidden/>
              </w:rPr>
              <w:instrText xml:space="preserve"> PAGEREF _Toc118903542 \h </w:instrText>
            </w:r>
            <w:r w:rsidR="0034736A">
              <w:rPr>
                <w:noProof/>
                <w:webHidden/>
              </w:rPr>
            </w:r>
            <w:r w:rsidR="0034736A">
              <w:rPr>
                <w:noProof/>
                <w:webHidden/>
              </w:rPr>
              <w:fldChar w:fldCharType="separate"/>
            </w:r>
            <w:r w:rsidR="0034736A">
              <w:rPr>
                <w:noProof/>
                <w:webHidden/>
              </w:rPr>
              <w:t>5</w:t>
            </w:r>
            <w:r w:rsidR="0034736A">
              <w:rPr>
                <w:noProof/>
                <w:webHidden/>
              </w:rPr>
              <w:fldChar w:fldCharType="end"/>
            </w:r>
          </w:hyperlink>
        </w:p>
        <w:p w:rsidR="0034736A" w:rsidRDefault="00597777">
          <w:pPr>
            <w:pStyle w:val="Innehll1"/>
            <w:rPr>
              <w:rFonts w:asciiTheme="minorHAnsi" w:eastAsiaTheme="minorEastAsia" w:hAnsiTheme="minorHAnsi" w:cstheme="minorBidi"/>
              <w:b w:val="0"/>
              <w:bCs w:val="0"/>
              <w:noProof/>
              <w:sz w:val="22"/>
              <w:szCs w:val="22"/>
              <w:lang w:eastAsia="sv-SE"/>
            </w:rPr>
          </w:pPr>
          <w:hyperlink w:anchor="_Toc118903543" w:history="1">
            <w:r w:rsidR="0034736A" w:rsidRPr="002B2368">
              <w:rPr>
                <w:rStyle w:val="Hyperlnk"/>
                <w:noProof/>
              </w:rPr>
              <w:t>1.</w:t>
            </w:r>
            <w:r w:rsidR="0034736A">
              <w:rPr>
                <w:rFonts w:asciiTheme="minorHAnsi" w:eastAsiaTheme="minorEastAsia" w:hAnsiTheme="minorHAnsi" w:cstheme="minorBidi"/>
                <w:b w:val="0"/>
                <w:bCs w:val="0"/>
                <w:noProof/>
                <w:sz w:val="22"/>
                <w:szCs w:val="22"/>
                <w:lang w:eastAsia="sv-SE"/>
              </w:rPr>
              <w:tab/>
            </w:r>
            <w:r w:rsidR="0034736A" w:rsidRPr="002B2368">
              <w:rPr>
                <w:rStyle w:val="Hyperlnk"/>
                <w:noProof/>
              </w:rPr>
              <w:t>Det här är formatet ”Rubrik 1”</w:t>
            </w:r>
            <w:r w:rsidR="0034736A">
              <w:rPr>
                <w:noProof/>
                <w:webHidden/>
              </w:rPr>
              <w:tab/>
            </w:r>
            <w:r w:rsidR="0034736A">
              <w:rPr>
                <w:noProof/>
                <w:webHidden/>
              </w:rPr>
              <w:fldChar w:fldCharType="begin"/>
            </w:r>
            <w:r w:rsidR="0034736A">
              <w:rPr>
                <w:noProof/>
                <w:webHidden/>
              </w:rPr>
              <w:instrText xml:space="preserve"> PAGEREF _Toc118903543 \h </w:instrText>
            </w:r>
            <w:r w:rsidR="0034736A">
              <w:rPr>
                <w:noProof/>
                <w:webHidden/>
              </w:rPr>
            </w:r>
            <w:r w:rsidR="0034736A">
              <w:rPr>
                <w:noProof/>
                <w:webHidden/>
              </w:rPr>
              <w:fldChar w:fldCharType="separate"/>
            </w:r>
            <w:r w:rsidR="0034736A">
              <w:rPr>
                <w:noProof/>
                <w:webHidden/>
              </w:rPr>
              <w:t>7</w:t>
            </w:r>
            <w:r w:rsidR="0034736A">
              <w:rPr>
                <w:noProof/>
                <w:webHidden/>
              </w:rPr>
              <w:fldChar w:fldCharType="end"/>
            </w:r>
          </w:hyperlink>
        </w:p>
        <w:p w:rsidR="0034736A" w:rsidRDefault="00597777">
          <w:pPr>
            <w:pStyle w:val="Innehll2"/>
            <w:tabs>
              <w:tab w:val="right" w:leader="dot" w:pos="7920"/>
            </w:tabs>
            <w:rPr>
              <w:rFonts w:asciiTheme="minorHAnsi" w:eastAsiaTheme="minorEastAsia" w:hAnsiTheme="minorHAnsi" w:cstheme="minorBidi"/>
              <w:noProof/>
              <w:sz w:val="22"/>
              <w:szCs w:val="22"/>
              <w:lang w:eastAsia="sv-SE"/>
            </w:rPr>
          </w:pPr>
          <w:hyperlink w:anchor="_Toc118903544" w:history="1">
            <w:r w:rsidR="0034736A" w:rsidRPr="002B2368">
              <w:rPr>
                <w:rStyle w:val="Hyperlnk"/>
                <w:noProof/>
              </w:rPr>
              <w:t>1.1</w:t>
            </w:r>
            <w:r w:rsidR="0034736A">
              <w:rPr>
                <w:rFonts w:asciiTheme="minorHAnsi" w:eastAsiaTheme="minorEastAsia" w:hAnsiTheme="minorHAnsi" w:cstheme="minorBidi"/>
                <w:noProof/>
                <w:sz w:val="22"/>
                <w:szCs w:val="22"/>
                <w:lang w:eastAsia="sv-SE"/>
              </w:rPr>
              <w:tab/>
            </w:r>
            <w:r w:rsidR="0034736A" w:rsidRPr="002B2368">
              <w:rPr>
                <w:rStyle w:val="Hyperlnk"/>
                <w:noProof/>
              </w:rPr>
              <w:t>Det här är formatet ”Rubrik 2”</w:t>
            </w:r>
            <w:r w:rsidR="0034736A">
              <w:rPr>
                <w:noProof/>
                <w:webHidden/>
              </w:rPr>
              <w:tab/>
            </w:r>
            <w:r w:rsidR="0034736A">
              <w:rPr>
                <w:noProof/>
                <w:webHidden/>
              </w:rPr>
              <w:fldChar w:fldCharType="begin"/>
            </w:r>
            <w:r w:rsidR="0034736A">
              <w:rPr>
                <w:noProof/>
                <w:webHidden/>
              </w:rPr>
              <w:instrText xml:space="preserve"> PAGEREF _Toc118903544 \h </w:instrText>
            </w:r>
            <w:r w:rsidR="0034736A">
              <w:rPr>
                <w:noProof/>
                <w:webHidden/>
              </w:rPr>
            </w:r>
            <w:r w:rsidR="0034736A">
              <w:rPr>
                <w:noProof/>
                <w:webHidden/>
              </w:rPr>
              <w:fldChar w:fldCharType="separate"/>
            </w:r>
            <w:r w:rsidR="0034736A">
              <w:rPr>
                <w:noProof/>
                <w:webHidden/>
              </w:rPr>
              <w:t>7</w:t>
            </w:r>
            <w:r w:rsidR="0034736A">
              <w:rPr>
                <w:noProof/>
                <w:webHidden/>
              </w:rPr>
              <w:fldChar w:fldCharType="end"/>
            </w:r>
          </w:hyperlink>
        </w:p>
        <w:p w:rsidR="0034736A" w:rsidRDefault="00597777">
          <w:pPr>
            <w:pStyle w:val="Innehll3"/>
            <w:tabs>
              <w:tab w:val="left" w:pos="1440"/>
              <w:tab w:val="right" w:leader="dot" w:pos="7920"/>
            </w:tabs>
            <w:rPr>
              <w:rFonts w:asciiTheme="minorHAnsi" w:eastAsiaTheme="minorEastAsia" w:hAnsiTheme="minorHAnsi" w:cstheme="minorBidi"/>
              <w:iCs w:val="0"/>
              <w:noProof/>
              <w:sz w:val="22"/>
              <w:szCs w:val="22"/>
              <w:lang w:eastAsia="sv-SE"/>
            </w:rPr>
          </w:pPr>
          <w:hyperlink w:anchor="_Toc118903545" w:history="1">
            <w:r w:rsidR="0034736A" w:rsidRPr="002B2368">
              <w:rPr>
                <w:rStyle w:val="Hyperlnk"/>
                <w:noProof/>
              </w:rPr>
              <w:t>1.1.1</w:t>
            </w:r>
            <w:r w:rsidR="0034736A">
              <w:rPr>
                <w:rFonts w:asciiTheme="minorHAnsi" w:eastAsiaTheme="minorEastAsia" w:hAnsiTheme="minorHAnsi" w:cstheme="minorBidi"/>
                <w:iCs w:val="0"/>
                <w:noProof/>
                <w:sz w:val="22"/>
                <w:szCs w:val="22"/>
                <w:lang w:eastAsia="sv-SE"/>
              </w:rPr>
              <w:tab/>
            </w:r>
            <w:r w:rsidR="0034736A" w:rsidRPr="002B2368">
              <w:rPr>
                <w:rStyle w:val="Hyperlnk"/>
                <w:noProof/>
              </w:rPr>
              <w:t>Det här är formatet “Rubrik 3”</w:t>
            </w:r>
            <w:r w:rsidR="0034736A">
              <w:rPr>
                <w:noProof/>
                <w:webHidden/>
              </w:rPr>
              <w:tab/>
            </w:r>
            <w:r w:rsidR="0034736A">
              <w:rPr>
                <w:noProof/>
                <w:webHidden/>
              </w:rPr>
              <w:fldChar w:fldCharType="begin"/>
            </w:r>
            <w:r w:rsidR="0034736A">
              <w:rPr>
                <w:noProof/>
                <w:webHidden/>
              </w:rPr>
              <w:instrText xml:space="preserve"> PAGEREF _Toc118903545 \h </w:instrText>
            </w:r>
            <w:r w:rsidR="0034736A">
              <w:rPr>
                <w:noProof/>
                <w:webHidden/>
              </w:rPr>
            </w:r>
            <w:r w:rsidR="0034736A">
              <w:rPr>
                <w:noProof/>
                <w:webHidden/>
              </w:rPr>
              <w:fldChar w:fldCharType="separate"/>
            </w:r>
            <w:r w:rsidR="0034736A">
              <w:rPr>
                <w:noProof/>
                <w:webHidden/>
              </w:rPr>
              <w:t>7</w:t>
            </w:r>
            <w:r w:rsidR="0034736A">
              <w:rPr>
                <w:noProof/>
                <w:webHidden/>
              </w:rPr>
              <w:fldChar w:fldCharType="end"/>
            </w:r>
          </w:hyperlink>
        </w:p>
        <w:p w:rsidR="0034736A" w:rsidRDefault="00597777">
          <w:pPr>
            <w:pStyle w:val="Innehll2"/>
            <w:tabs>
              <w:tab w:val="right" w:leader="dot" w:pos="7920"/>
            </w:tabs>
            <w:rPr>
              <w:rFonts w:asciiTheme="minorHAnsi" w:eastAsiaTheme="minorEastAsia" w:hAnsiTheme="minorHAnsi" w:cstheme="minorBidi"/>
              <w:noProof/>
              <w:sz w:val="22"/>
              <w:szCs w:val="22"/>
              <w:lang w:eastAsia="sv-SE"/>
            </w:rPr>
          </w:pPr>
          <w:hyperlink w:anchor="_Toc118903546" w:history="1">
            <w:r w:rsidR="0034736A" w:rsidRPr="002B2368">
              <w:rPr>
                <w:rStyle w:val="Hyperlnk"/>
                <w:noProof/>
              </w:rPr>
              <w:t>1.2</w:t>
            </w:r>
            <w:r w:rsidR="0034736A">
              <w:rPr>
                <w:rFonts w:asciiTheme="minorHAnsi" w:eastAsiaTheme="minorEastAsia" w:hAnsiTheme="minorHAnsi" w:cstheme="minorBidi"/>
                <w:noProof/>
                <w:sz w:val="22"/>
                <w:szCs w:val="22"/>
                <w:lang w:eastAsia="sv-SE"/>
              </w:rPr>
              <w:tab/>
            </w:r>
            <w:r w:rsidR="0034736A" w:rsidRPr="002B2368">
              <w:rPr>
                <w:rStyle w:val="Hyperlnk"/>
                <w:noProof/>
              </w:rPr>
              <w:t>Det här är en tabell med en tabellbeskrivning</w:t>
            </w:r>
            <w:r w:rsidR="0034736A">
              <w:rPr>
                <w:noProof/>
                <w:webHidden/>
              </w:rPr>
              <w:tab/>
            </w:r>
            <w:r w:rsidR="0034736A">
              <w:rPr>
                <w:noProof/>
                <w:webHidden/>
              </w:rPr>
              <w:fldChar w:fldCharType="begin"/>
            </w:r>
            <w:r w:rsidR="0034736A">
              <w:rPr>
                <w:noProof/>
                <w:webHidden/>
              </w:rPr>
              <w:instrText xml:space="preserve"> PAGEREF _Toc118903546 \h </w:instrText>
            </w:r>
            <w:r w:rsidR="0034736A">
              <w:rPr>
                <w:noProof/>
                <w:webHidden/>
              </w:rPr>
            </w:r>
            <w:r w:rsidR="0034736A">
              <w:rPr>
                <w:noProof/>
                <w:webHidden/>
              </w:rPr>
              <w:fldChar w:fldCharType="separate"/>
            </w:r>
            <w:r w:rsidR="0034736A">
              <w:rPr>
                <w:noProof/>
                <w:webHidden/>
              </w:rPr>
              <w:t>8</w:t>
            </w:r>
            <w:r w:rsidR="0034736A">
              <w:rPr>
                <w:noProof/>
                <w:webHidden/>
              </w:rPr>
              <w:fldChar w:fldCharType="end"/>
            </w:r>
          </w:hyperlink>
        </w:p>
        <w:p w:rsidR="0034736A" w:rsidRDefault="00597777">
          <w:pPr>
            <w:pStyle w:val="Innehll2"/>
            <w:tabs>
              <w:tab w:val="right" w:leader="dot" w:pos="7920"/>
            </w:tabs>
            <w:rPr>
              <w:rFonts w:asciiTheme="minorHAnsi" w:eastAsiaTheme="minorEastAsia" w:hAnsiTheme="minorHAnsi" w:cstheme="minorBidi"/>
              <w:noProof/>
              <w:sz w:val="22"/>
              <w:szCs w:val="22"/>
              <w:lang w:eastAsia="sv-SE"/>
            </w:rPr>
          </w:pPr>
          <w:hyperlink w:anchor="_Toc118903547" w:history="1">
            <w:r w:rsidR="0034736A" w:rsidRPr="002B2368">
              <w:rPr>
                <w:rStyle w:val="Hyperlnk"/>
                <w:noProof/>
              </w:rPr>
              <w:t>1.3</w:t>
            </w:r>
            <w:r w:rsidR="0034736A">
              <w:rPr>
                <w:rFonts w:asciiTheme="minorHAnsi" w:eastAsiaTheme="minorEastAsia" w:hAnsiTheme="minorHAnsi" w:cstheme="minorBidi"/>
                <w:noProof/>
                <w:sz w:val="22"/>
                <w:szCs w:val="22"/>
                <w:lang w:eastAsia="sv-SE"/>
              </w:rPr>
              <w:tab/>
            </w:r>
            <w:r w:rsidR="0034736A" w:rsidRPr="002B2368">
              <w:rPr>
                <w:rStyle w:val="Hyperlnk"/>
                <w:noProof/>
              </w:rPr>
              <w:t>Det här är en figur med en figurbeskrivning</w:t>
            </w:r>
            <w:r w:rsidR="0034736A">
              <w:rPr>
                <w:noProof/>
                <w:webHidden/>
              </w:rPr>
              <w:tab/>
            </w:r>
            <w:r w:rsidR="0034736A">
              <w:rPr>
                <w:noProof/>
                <w:webHidden/>
              </w:rPr>
              <w:fldChar w:fldCharType="begin"/>
            </w:r>
            <w:r w:rsidR="0034736A">
              <w:rPr>
                <w:noProof/>
                <w:webHidden/>
              </w:rPr>
              <w:instrText xml:space="preserve"> PAGEREF _Toc118903547 \h </w:instrText>
            </w:r>
            <w:r w:rsidR="0034736A">
              <w:rPr>
                <w:noProof/>
                <w:webHidden/>
              </w:rPr>
            </w:r>
            <w:r w:rsidR="0034736A">
              <w:rPr>
                <w:noProof/>
                <w:webHidden/>
              </w:rPr>
              <w:fldChar w:fldCharType="separate"/>
            </w:r>
            <w:r w:rsidR="0034736A">
              <w:rPr>
                <w:noProof/>
                <w:webHidden/>
              </w:rPr>
              <w:t>8</w:t>
            </w:r>
            <w:r w:rsidR="0034736A">
              <w:rPr>
                <w:noProof/>
                <w:webHidden/>
              </w:rPr>
              <w:fldChar w:fldCharType="end"/>
            </w:r>
          </w:hyperlink>
        </w:p>
        <w:p w:rsidR="0034736A" w:rsidRDefault="00597777">
          <w:pPr>
            <w:pStyle w:val="Innehll2"/>
            <w:tabs>
              <w:tab w:val="right" w:leader="dot" w:pos="7920"/>
            </w:tabs>
            <w:rPr>
              <w:rFonts w:asciiTheme="minorHAnsi" w:eastAsiaTheme="minorEastAsia" w:hAnsiTheme="minorHAnsi" w:cstheme="minorBidi"/>
              <w:noProof/>
              <w:sz w:val="22"/>
              <w:szCs w:val="22"/>
              <w:lang w:eastAsia="sv-SE"/>
            </w:rPr>
          </w:pPr>
          <w:hyperlink w:anchor="_Toc118903548" w:history="1">
            <w:r w:rsidR="0034736A" w:rsidRPr="002B2368">
              <w:rPr>
                <w:rStyle w:val="Hyperlnk"/>
                <w:noProof/>
              </w:rPr>
              <w:t>1.4</w:t>
            </w:r>
            <w:r w:rsidR="0034736A">
              <w:rPr>
                <w:rFonts w:asciiTheme="minorHAnsi" w:eastAsiaTheme="minorEastAsia" w:hAnsiTheme="minorHAnsi" w:cstheme="minorBidi"/>
                <w:noProof/>
                <w:sz w:val="22"/>
                <w:szCs w:val="22"/>
                <w:lang w:eastAsia="sv-SE"/>
              </w:rPr>
              <w:tab/>
            </w:r>
            <w:r w:rsidR="0034736A" w:rsidRPr="002B2368">
              <w:rPr>
                <w:rStyle w:val="Hyperlnk"/>
                <w:noProof/>
              </w:rPr>
              <w:t>Det här är ett blockcitat</w:t>
            </w:r>
            <w:r w:rsidR="0034736A">
              <w:rPr>
                <w:noProof/>
                <w:webHidden/>
              </w:rPr>
              <w:tab/>
            </w:r>
            <w:r w:rsidR="0034736A">
              <w:rPr>
                <w:noProof/>
                <w:webHidden/>
              </w:rPr>
              <w:fldChar w:fldCharType="begin"/>
            </w:r>
            <w:r w:rsidR="0034736A">
              <w:rPr>
                <w:noProof/>
                <w:webHidden/>
              </w:rPr>
              <w:instrText xml:space="preserve"> PAGEREF _Toc118903548 \h </w:instrText>
            </w:r>
            <w:r w:rsidR="0034736A">
              <w:rPr>
                <w:noProof/>
                <w:webHidden/>
              </w:rPr>
            </w:r>
            <w:r w:rsidR="0034736A">
              <w:rPr>
                <w:noProof/>
                <w:webHidden/>
              </w:rPr>
              <w:fldChar w:fldCharType="separate"/>
            </w:r>
            <w:r w:rsidR="0034736A">
              <w:rPr>
                <w:noProof/>
                <w:webHidden/>
              </w:rPr>
              <w:t>9</w:t>
            </w:r>
            <w:r w:rsidR="0034736A">
              <w:rPr>
                <w:noProof/>
                <w:webHidden/>
              </w:rPr>
              <w:fldChar w:fldCharType="end"/>
            </w:r>
          </w:hyperlink>
        </w:p>
        <w:p w:rsidR="0034736A" w:rsidRDefault="00597777">
          <w:pPr>
            <w:pStyle w:val="Innehll2"/>
            <w:tabs>
              <w:tab w:val="right" w:leader="dot" w:pos="7920"/>
            </w:tabs>
            <w:rPr>
              <w:rFonts w:asciiTheme="minorHAnsi" w:eastAsiaTheme="minorEastAsia" w:hAnsiTheme="minorHAnsi" w:cstheme="minorBidi"/>
              <w:noProof/>
              <w:sz w:val="22"/>
              <w:szCs w:val="22"/>
              <w:lang w:eastAsia="sv-SE"/>
            </w:rPr>
          </w:pPr>
          <w:hyperlink w:anchor="_Toc118903549" w:history="1">
            <w:r w:rsidR="0034736A" w:rsidRPr="002B2368">
              <w:rPr>
                <w:rStyle w:val="Hyperlnk"/>
                <w:noProof/>
              </w:rPr>
              <w:t>1.5</w:t>
            </w:r>
            <w:r w:rsidR="0034736A">
              <w:rPr>
                <w:rFonts w:asciiTheme="minorHAnsi" w:eastAsiaTheme="minorEastAsia" w:hAnsiTheme="minorHAnsi" w:cstheme="minorBidi"/>
                <w:noProof/>
                <w:sz w:val="22"/>
                <w:szCs w:val="22"/>
                <w:lang w:eastAsia="sv-SE"/>
              </w:rPr>
              <w:tab/>
            </w:r>
            <w:r w:rsidR="0034736A" w:rsidRPr="002B2368">
              <w:rPr>
                <w:rStyle w:val="Hyperlnk"/>
                <w:noProof/>
              </w:rPr>
              <w:t>”Text med blankrad” istället för ”Normal”?</w:t>
            </w:r>
            <w:r w:rsidR="0034736A">
              <w:rPr>
                <w:noProof/>
                <w:webHidden/>
              </w:rPr>
              <w:tab/>
            </w:r>
            <w:r w:rsidR="0034736A">
              <w:rPr>
                <w:noProof/>
                <w:webHidden/>
              </w:rPr>
              <w:fldChar w:fldCharType="begin"/>
            </w:r>
            <w:r w:rsidR="0034736A">
              <w:rPr>
                <w:noProof/>
                <w:webHidden/>
              </w:rPr>
              <w:instrText xml:space="preserve"> PAGEREF _Toc118903549 \h </w:instrText>
            </w:r>
            <w:r w:rsidR="0034736A">
              <w:rPr>
                <w:noProof/>
                <w:webHidden/>
              </w:rPr>
            </w:r>
            <w:r w:rsidR="0034736A">
              <w:rPr>
                <w:noProof/>
                <w:webHidden/>
              </w:rPr>
              <w:fldChar w:fldCharType="separate"/>
            </w:r>
            <w:r w:rsidR="0034736A">
              <w:rPr>
                <w:noProof/>
                <w:webHidden/>
              </w:rPr>
              <w:t>9</w:t>
            </w:r>
            <w:r w:rsidR="0034736A">
              <w:rPr>
                <w:noProof/>
                <w:webHidden/>
              </w:rPr>
              <w:fldChar w:fldCharType="end"/>
            </w:r>
          </w:hyperlink>
        </w:p>
        <w:p w:rsidR="0034736A" w:rsidRDefault="00597777">
          <w:pPr>
            <w:pStyle w:val="Innehll2"/>
            <w:tabs>
              <w:tab w:val="right" w:leader="dot" w:pos="7920"/>
            </w:tabs>
            <w:rPr>
              <w:rFonts w:asciiTheme="minorHAnsi" w:eastAsiaTheme="minorEastAsia" w:hAnsiTheme="minorHAnsi" w:cstheme="minorBidi"/>
              <w:noProof/>
              <w:sz w:val="22"/>
              <w:szCs w:val="22"/>
              <w:lang w:eastAsia="sv-SE"/>
            </w:rPr>
          </w:pPr>
          <w:hyperlink w:anchor="_Toc118903550" w:history="1">
            <w:r w:rsidR="0034736A" w:rsidRPr="002B2368">
              <w:rPr>
                <w:rStyle w:val="Hyperlnk"/>
                <w:noProof/>
              </w:rPr>
              <w:t>1.6</w:t>
            </w:r>
            <w:r w:rsidR="0034736A">
              <w:rPr>
                <w:rFonts w:asciiTheme="minorHAnsi" w:eastAsiaTheme="minorEastAsia" w:hAnsiTheme="minorHAnsi" w:cstheme="minorBidi"/>
                <w:noProof/>
                <w:sz w:val="22"/>
                <w:szCs w:val="22"/>
                <w:lang w:eastAsia="sv-SE"/>
              </w:rPr>
              <w:tab/>
            </w:r>
            <w:r w:rsidR="0034736A" w:rsidRPr="002B2368">
              <w:rPr>
                <w:rStyle w:val="Hyperlnk"/>
                <w:noProof/>
              </w:rPr>
              <w:t>Formatmall för faktaruta</w:t>
            </w:r>
            <w:r w:rsidR="0034736A">
              <w:rPr>
                <w:noProof/>
                <w:webHidden/>
              </w:rPr>
              <w:tab/>
            </w:r>
            <w:r w:rsidR="0034736A">
              <w:rPr>
                <w:noProof/>
                <w:webHidden/>
              </w:rPr>
              <w:fldChar w:fldCharType="begin"/>
            </w:r>
            <w:r w:rsidR="0034736A">
              <w:rPr>
                <w:noProof/>
                <w:webHidden/>
              </w:rPr>
              <w:instrText xml:space="preserve"> PAGEREF _Toc118903550 \h </w:instrText>
            </w:r>
            <w:r w:rsidR="0034736A">
              <w:rPr>
                <w:noProof/>
                <w:webHidden/>
              </w:rPr>
            </w:r>
            <w:r w:rsidR="0034736A">
              <w:rPr>
                <w:noProof/>
                <w:webHidden/>
              </w:rPr>
              <w:fldChar w:fldCharType="separate"/>
            </w:r>
            <w:r w:rsidR="0034736A">
              <w:rPr>
                <w:noProof/>
                <w:webHidden/>
              </w:rPr>
              <w:t>10</w:t>
            </w:r>
            <w:r w:rsidR="0034736A">
              <w:rPr>
                <w:noProof/>
                <w:webHidden/>
              </w:rPr>
              <w:fldChar w:fldCharType="end"/>
            </w:r>
          </w:hyperlink>
        </w:p>
        <w:p w:rsidR="0034736A" w:rsidRDefault="00597777">
          <w:pPr>
            <w:pStyle w:val="Innehll1"/>
            <w:rPr>
              <w:rFonts w:asciiTheme="minorHAnsi" w:eastAsiaTheme="minorEastAsia" w:hAnsiTheme="minorHAnsi" w:cstheme="minorBidi"/>
              <w:b w:val="0"/>
              <w:bCs w:val="0"/>
              <w:noProof/>
              <w:sz w:val="22"/>
              <w:szCs w:val="22"/>
              <w:lang w:eastAsia="sv-SE"/>
            </w:rPr>
          </w:pPr>
          <w:hyperlink r:id="rId13" w:anchor="_Toc118903551" w:history="1">
            <w:r w:rsidR="0034736A" w:rsidRPr="002B2368">
              <w:rPr>
                <w:rStyle w:val="Hyperlnk"/>
                <w:noProof/>
              </w:rPr>
              <w:t>Faktaruta om vatten</w:t>
            </w:r>
            <w:r w:rsidR="0034736A">
              <w:rPr>
                <w:noProof/>
                <w:webHidden/>
              </w:rPr>
              <w:tab/>
            </w:r>
            <w:r w:rsidR="0034736A">
              <w:rPr>
                <w:noProof/>
                <w:webHidden/>
              </w:rPr>
              <w:fldChar w:fldCharType="begin"/>
            </w:r>
            <w:r w:rsidR="0034736A">
              <w:rPr>
                <w:noProof/>
                <w:webHidden/>
              </w:rPr>
              <w:instrText xml:space="preserve"> PAGEREF _Toc118903551 \h </w:instrText>
            </w:r>
            <w:r w:rsidR="0034736A">
              <w:rPr>
                <w:noProof/>
                <w:webHidden/>
              </w:rPr>
            </w:r>
            <w:r w:rsidR="0034736A">
              <w:rPr>
                <w:noProof/>
                <w:webHidden/>
              </w:rPr>
              <w:fldChar w:fldCharType="separate"/>
            </w:r>
            <w:r w:rsidR="0034736A">
              <w:rPr>
                <w:noProof/>
                <w:webHidden/>
              </w:rPr>
              <w:t>10</w:t>
            </w:r>
            <w:r w:rsidR="0034736A">
              <w:rPr>
                <w:noProof/>
                <w:webHidden/>
              </w:rPr>
              <w:fldChar w:fldCharType="end"/>
            </w:r>
          </w:hyperlink>
        </w:p>
        <w:p w:rsidR="0034736A" w:rsidRDefault="00597777">
          <w:pPr>
            <w:pStyle w:val="Innehll1"/>
            <w:rPr>
              <w:rFonts w:asciiTheme="minorHAnsi" w:eastAsiaTheme="minorEastAsia" w:hAnsiTheme="minorHAnsi" w:cstheme="minorBidi"/>
              <w:b w:val="0"/>
              <w:bCs w:val="0"/>
              <w:noProof/>
              <w:sz w:val="22"/>
              <w:szCs w:val="22"/>
              <w:lang w:eastAsia="sv-SE"/>
            </w:rPr>
          </w:pPr>
          <w:hyperlink w:anchor="_Toc118903552" w:history="1">
            <w:r w:rsidR="0034736A" w:rsidRPr="002B2368">
              <w:rPr>
                <w:rStyle w:val="Hyperlnk"/>
                <w:noProof/>
              </w:rPr>
              <w:t>Referenser</w:t>
            </w:r>
            <w:r w:rsidR="0034736A">
              <w:rPr>
                <w:noProof/>
                <w:webHidden/>
              </w:rPr>
              <w:tab/>
            </w:r>
            <w:r w:rsidR="0034736A">
              <w:rPr>
                <w:noProof/>
                <w:webHidden/>
              </w:rPr>
              <w:fldChar w:fldCharType="begin"/>
            </w:r>
            <w:r w:rsidR="0034736A">
              <w:rPr>
                <w:noProof/>
                <w:webHidden/>
              </w:rPr>
              <w:instrText xml:space="preserve"> PAGEREF _Toc118903552 \h </w:instrText>
            </w:r>
            <w:r w:rsidR="0034736A">
              <w:rPr>
                <w:noProof/>
                <w:webHidden/>
              </w:rPr>
            </w:r>
            <w:r w:rsidR="0034736A">
              <w:rPr>
                <w:noProof/>
                <w:webHidden/>
              </w:rPr>
              <w:fldChar w:fldCharType="separate"/>
            </w:r>
            <w:r w:rsidR="0034736A">
              <w:rPr>
                <w:noProof/>
                <w:webHidden/>
              </w:rPr>
              <w:t>11</w:t>
            </w:r>
            <w:r w:rsidR="0034736A">
              <w:rPr>
                <w:noProof/>
                <w:webHidden/>
              </w:rPr>
              <w:fldChar w:fldCharType="end"/>
            </w:r>
          </w:hyperlink>
        </w:p>
        <w:p w:rsidR="0034736A" w:rsidRDefault="00597777">
          <w:pPr>
            <w:pStyle w:val="Innehll1"/>
            <w:rPr>
              <w:rFonts w:asciiTheme="minorHAnsi" w:eastAsiaTheme="minorEastAsia" w:hAnsiTheme="minorHAnsi" w:cstheme="minorBidi"/>
              <w:b w:val="0"/>
              <w:bCs w:val="0"/>
              <w:noProof/>
              <w:sz w:val="22"/>
              <w:szCs w:val="22"/>
              <w:lang w:eastAsia="sv-SE"/>
            </w:rPr>
          </w:pPr>
          <w:hyperlink w:anchor="_Toc118903553" w:history="1">
            <w:r w:rsidR="0034736A" w:rsidRPr="002B2368">
              <w:rPr>
                <w:rStyle w:val="Hyperlnk"/>
                <w:noProof/>
              </w:rPr>
              <w:t>Bilaga 1</w:t>
            </w:r>
            <w:r w:rsidR="0034736A">
              <w:rPr>
                <w:noProof/>
                <w:webHidden/>
              </w:rPr>
              <w:tab/>
            </w:r>
            <w:r w:rsidR="0034736A">
              <w:rPr>
                <w:noProof/>
                <w:webHidden/>
              </w:rPr>
              <w:fldChar w:fldCharType="begin"/>
            </w:r>
            <w:r w:rsidR="0034736A">
              <w:rPr>
                <w:noProof/>
                <w:webHidden/>
              </w:rPr>
              <w:instrText xml:space="preserve"> PAGEREF _Toc118903553 \h </w:instrText>
            </w:r>
            <w:r w:rsidR="0034736A">
              <w:rPr>
                <w:noProof/>
                <w:webHidden/>
              </w:rPr>
            </w:r>
            <w:r w:rsidR="0034736A">
              <w:rPr>
                <w:noProof/>
                <w:webHidden/>
              </w:rPr>
              <w:fldChar w:fldCharType="separate"/>
            </w:r>
            <w:r w:rsidR="0034736A">
              <w:rPr>
                <w:noProof/>
                <w:webHidden/>
              </w:rPr>
              <w:t>12</w:t>
            </w:r>
            <w:r w:rsidR="0034736A">
              <w:rPr>
                <w:noProof/>
                <w:webHidden/>
              </w:rPr>
              <w:fldChar w:fldCharType="end"/>
            </w:r>
          </w:hyperlink>
        </w:p>
        <w:p w:rsidR="009538C7" w:rsidRPr="00E82434" w:rsidRDefault="00F42BB8" w:rsidP="00E82434">
          <w:pPr>
            <w:ind w:firstLine="0"/>
            <w:rPr>
              <w:b/>
              <w:bCs/>
            </w:rPr>
            <w:sectPr w:rsidR="009538C7" w:rsidRPr="00E82434" w:rsidSect="00321AC5">
              <w:footerReference w:type="default" r:id="rId14"/>
              <w:pgSz w:w="11900" w:h="16840"/>
              <w:pgMar w:top="1701" w:right="1985" w:bottom="1701" w:left="1985" w:header="720" w:footer="720" w:gutter="0"/>
              <w:cols w:space="708"/>
              <w:docGrid w:linePitch="360"/>
            </w:sectPr>
          </w:pPr>
          <w:r>
            <w:rPr>
              <w:rFonts w:asciiTheme="majorHAnsi" w:hAnsiTheme="majorHAnsi" w:cstheme="minorHAnsi"/>
              <w:b/>
              <w:bCs/>
              <w:noProof/>
              <w:sz w:val="40"/>
              <w:szCs w:val="20"/>
            </w:rPr>
            <w:fldChar w:fldCharType="end"/>
          </w:r>
        </w:p>
      </w:sdtContent>
    </w:sdt>
    <w:p w:rsidR="00F67D87" w:rsidRPr="00C36373" w:rsidRDefault="00F67D87" w:rsidP="00F67D87">
      <w:pPr>
        <w:pStyle w:val="Rubrik1"/>
        <w:framePr w:wrap="notBeside" w:hAnchor="page" w:x="1913" w:y="-260"/>
      </w:pPr>
      <w:bookmarkStart w:id="4" w:name="_Toc527098943"/>
      <w:bookmarkStart w:id="5" w:name="_Toc527099067"/>
      <w:bookmarkStart w:id="6" w:name="_Toc536028035"/>
      <w:bookmarkStart w:id="7" w:name="_Toc536028865"/>
      <w:bookmarkStart w:id="8" w:name="_Toc76479201"/>
      <w:bookmarkStart w:id="9" w:name="_Toc89965954"/>
      <w:bookmarkStart w:id="10" w:name="_Toc118903543"/>
      <w:r w:rsidRPr="008B213A">
        <w:lastRenderedPageBreak/>
        <w:t xml:space="preserve">Det här är formatet </w:t>
      </w:r>
      <w:bookmarkEnd w:id="4"/>
      <w:bookmarkEnd w:id="5"/>
      <w:r w:rsidRPr="008B213A">
        <w:t>”Rubrik</w:t>
      </w:r>
      <w:r w:rsidRPr="00C36373">
        <w:t xml:space="preserve"> 1”</w:t>
      </w:r>
      <w:bookmarkEnd w:id="6"/>
      <w:bookmarkEnd w:id="7"/>
      <w:bookmarkEnd w:id="8"/>
      <w:bookmarkEnd w:id="9"/>
      <w:bookmarkEnd w:id="10"/>
    </w:p>
    <w:p w:rsidR="00E56946" w:rsidRDefault="00E56946" w:rsidP="00E56946">
      <w:pPr>
        <w:pStyle w:val="Textefterrubrik"/>
      </w:pPr>
      <w:bookmarkStart w:id="11" w:name="_Toc536028036"/>
      <w:bookmarkStart w:id="12" w:name="_Toc536028866"/>
      <w:bookmarkStart w:id="13" w:name="_Toc76479172"/>
      <w:bookmarkStart w:id="14" w:name="_Toc527098945"/>
      <w:bookmarkStart w:id="15" w:name="_Toc527099069"/>
      <w:r>
        <w:t>Det här är</w:t>
      </w:r>
      <w:r w:rsidR="00F35E67">
        <w:t xml:space="preserve"> formatet ”Text efter rubrik”. </w:t>
      </w:r>
      <w:r>
        <w:t>Det här är formatet ”Text efter rubrik”. Det här är</w:t>
      </w:r>
      <w:r w:rsidR="00F35E67">
        <w:t xml:space="preserve"> formatet ”Text efter rubrik”. </w:t>
      </w:r>
      <w:r>
        <w:t>Det här är formatet ”Text efter rubrik”. Det här är formatet ”Text</w:t>
      </w:r>
      <w:r w:rsidR="00F35E67">
        <w:t xml:space="preserve"> efter rubrik”. </w:t>
      </w:r>
      <w:r>
        <w:t>Det här är formatet ”Text efter rubrik”. Det här är formatet ”Text efter rubrik”.</w:t>
      </w:r>
    </w:p>
    <w:p w:rsidR="00E56946" w:rsidRDefault="00E56946" w:rsidP="00E56946">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w:t>
      </w:r>
    </w:p>
    <w:p w:rsidR="00125C1F" w:rsidRPr="0061555D" w:rsidRDefault="0061555D" w:rsidP="004F15F8">
      <w:pPr>
        <w:pStyle w:val="Rubrik2"/>
      </w:pPr>
      <w:bookmarkStart w:id="16" w:name="_Toc118903544"/>
      <w:r w:rsidRPr="0061555D">
        <w:t xml:space="preserve">Det här är formatet </w:t>
      </w:r>
      <w:r>
        <w:t>”</w:t>
      </w:r>
      <w:r w:rsidRPr="0061555D">
        <w:t>Rubrik 2”</w:t>
      </w:r>
      <w:bookmarkEnd w:id="11"/>
      <w:bookmarkEnd w:id="12"/>
      <w:bookmarkEnd w:id="13"/>
      <w:bookmarkEnd w:id="16"/>
    </w:p>
    <w:p w:rsidR="00E56946" w:rsidRDefault="00E56946" w:rsidP="00E56946">
      <w:pPr>
        <w:pStyle w:val="Textefterrubrik"/>
      </w:pPr>
      <w:bookmarkStart w:id="17" w:name="_Toc536028037"/>
      <w:bookmarkStart w:id="18" w:name="_Toc536028867"/>
      <w:bookmarkStart w:id="19" w:name="_Toc76479173"/>
      <w:bookmarkEnd w:id="14"/>
      <w:bookmarkEnd w:id="15"/>
      <w:r>
        <w:t>Det här är</w:t>
      </w:r>
      <w:r w:rsidR="00F35E67">
        <w:t xml:space="preserve"> formatet ”Text efter rubrik”. </w:t>
      </w:r>
      <w:r>
        <w:t>Det här är formatet ”Text efter rubrik”. Det här är f</w:t>
      </w:r>
      <w:r w:rsidR="00F35E67">
        <w:t xml:space="preserve">ormatet ”Text efter rubrik”. </w:t>
      </w:r>
      <w:r>
        <w:t>Det här är formatet ”Text efter rubrik”. Det här är</w:t>
      </w:r>
      <w:r w:rsidR="00F35E67">
        <w:t xml:space="preserve"> formatet ”Text efter rubrik”. </w:t>
      </w:r>
      <w:r>
        <w:t>Det här är formatet ”Text efter rubrik”. Det här är formatet ”Text efter rubrik”.</w:t>
      </w:r>
    </w:p>
    <w:p w:rsidR="00E56946" w:rsidRDefault="00E56946" w:rsidP="00E56946">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w:t>
      </w:r>
    </w:p>
    <w:p w:rsidR="00D0466A" w:rsidRPr="0061555D" w:rsidRDefault="0061555D" w:rsidP="004F15F8">
      <w:pPr>
        <w:pStyle w:val="Rubrik3"/>
      </w:pPr>
      <w:bookmarkStart w:id="20" w:name="_Toc118903545"/>
      <w:r w:rsidRPr="0061555D">
        <w:t>Det här är formatet “Rubrik 3”</w:t>
      </w:r>
      <w:bookmarkEnd w:id="17"/>
      <w:bookmarkEnd w:id="18"/>
      <w:bookmarkEnd w:id="19"/>
      <w:bookmarkEnd w:id="20"/>
    </w:p>
    <w:p w:rsidR="00E56946" w:rsidRDefault="00E56946" w:rsidP="00E56946">
      <w:pPr>
        <w:pStyle w:val="Textefterrubrik"/>
      </w:pPr>
      <w:r>
        <w:t>Det här är</w:t>
      </w:r>
      <w:r w:rsidR="00F35E67">
        <w:t xml:space="preserve"> formatet ”Text efter rubrik”. </w:t>
      </w:r>
      <w:r>
        <w:t>Det här är formatet ”Text efter rubrik”. Det här är</w:t>
      </w:r>
      <w:r w:rsidR="00F35E67">
        <w:t xml:space="preserve"> formatet ”Text efter rubrik”. </w:t>
      </w:r>
      <w:r>
        <w:t>Det här är formatet ”Text efter rubrik”. Det här är</w:t>
      </w:r>
      <w:r w:rsidR="00F35E67">
        <w:t xml:space="preserve"> formatet ”Text efter rubrik”. </w:t>
      </w:r>
      <w:r>
        <w:t>Det här är formatet ”Text efter rubrik”. Det här är formatet ”Text efter rubrik”.</w:t>
      </w:r>
    </w:p>
    <w:p w:rsidR="00972826" w:rsidRPr="00FC3BCD" w:rsidRDefault="0061555D" w:rsidP="00B146F6">
      <w:pPr>
        <w:pStyle w:val="Rubrik4"/>
      </w:pPr>
      <w:r>
        <w:lastRenderedPageBreak/>
        <w:t>Det här är formatet ”Rubrik 4”</w:t>
      </w:r>
    </w:p>
    <w:p w:rsidR="0061555D" w:rsidRPr="00E24996" w:rsidRDefault="00E56946" w:rsidP="00E56946">
      <w:pPr>
        <w:pStyle w:val="Textefterrubrik"/>
      </w:pPr>
      <w:r>
        <w:t>Det här är</w:t>
      </w:r>
      <w:r w:rsidR="00F35E67">
        <w:t xml:space="preserve"> formatet ”Text efter rubrik”. </w:t>
      </w:r>
      <w:r>
        <w:t>Det här är formatet ”Text efter rubrik”. Det här är</w:t>
      </w:r>
      <w:r w:rsidR="00F35E67">
        <w:t xml:space="preserve"> formatet ”Text efter rubrik”. </w:t>
      </w:r>
      <w:r>
        <w:t xml:space="preserve">Det här är formatet ”Text efter rubrik”. </w:t>
      </w:r>
    </w:p>
    <w:p w:rsidR="008A1782" w:rsidRPr="00897CC7" w:rsidRDefault="00897CC7" w:rsidP="00F42BB8">
      <w:pPr>
        <w:pStyle w:val="Rubrik2"/>
      </w:pPr>
      <w:bookmarkStart w:id="21" w:name="_Toc118903546"/>
      <w:r w:rsidRPr="00897CC7">
        <w:t>Det här är en tabell med en tabellbeskrivning</w:t>
      </w:r>
      <w:bookmarkEnd w:id="21"/>
    </w:p>
    <w:p w:rsidR="008A1782" w:rsidRDefault="00897CC7" w:rsidP="00D1357D">
      <w:pPr>
        <w:pStyle w:val="Textefterrubrik"/>
      </w:pPr>
      <w:r>
        <w:t>Det här är formatet ”Text efter rubrik”. Det här ä</w:t>
      </w:r>
      <w:r w:rsidR="00E82434">
        <w:t>r formatet ”Text efter rubrik”.</w:t>
      </w:r>
    </w:p>
    <w:p w:rsidR="00D1357D" w:rsidRPr="00D1357D" w:rsidRDefault="00D1357D" w:rsidP="00D1357D"/>
    <w:tbl>
      <w:tblPr>
        <w:tblStyle w:val="Threelinetable"/>
        <w:tblW w:w="7938" w:type="dxa"/>
        <w:tblLook w:val="04A0" w:firstRow="1" w:lastRow="0" w:firstColumn="1" w:lastColumn="0" w:noHBand="0" w:noVBand="1"/>
        <w:tblCaption w:val="Exempeltabell"/>
        <w:tblDescription w:val="Här visar vi en "/>
      </w:tblPr>
      <w:tblGrid>
        <w:gridCol w:w="1418"/>
        <w:gridCol w:w="1585"/>
        <w:gridCol w:w="1645"/>
        <w:gridCol w:w="1645"/>
        <w:gridCol w:w="1645"/>
      </w:tblGrid>
      <w:tr w:rsidR="008A1782" w:rsidTr="00F74F06">
        <w:trPr>
          <w:cnfStyle w:val="100000000000" w:firstRow="1" w:lastRow="0" w:firstColumn="0" w:lastColumn="0" w:oddVBand="0" w:evenVBand="0" w:oddHBand="0" w:evenHBand="0" w:firstRowFirstColumn="0" w:firstRowLastColumn="0" w:lastRowFirstColumn="0" w:lastRowLastColumn="0"/>
          <w:tblHeader/>
        </w:trPr>
        <w:tc>
          <w:tcPr>
            <w:tcW w:w="1418" w:type="dxa"/>
          </w:tcPr>
          <w:p w:rsidR="008A1782" w:rsidRPr="00A82223" w:rsidRDefault="008A1782" w:rsidP="00F74F06">
            <w:pPr>
              <w:pStyle w:val="Lista"/>
              <w:numPr>
                <w:ilvl w:val="0"/>
                <w:numId w:val="0"/>
              </w:numPr>
              <w:ind w:left="360"/>
            </w:pPr>
            <w:r w:rsidRPr="00A82223">
              <w:t>My data</w:t>
            </w:r>
          </w:p>
        </w:tc>
        <w:tc>
          <w:tcPr>
            <w:tcW w:w="1585" w:type="dxa"/>
          </w:tcPr>
          <w:p w:rsidR="008A1782" w:rsidRPr="00A82223" w:rsidRDefault="008A1782" w:rsidP="00F74F06">
            <w:pPr>
              <w:pStyle w:val="Lista"/>
              <w:numPr>
                <w:ilvl w:val="0"/>
                <w:numId w:val="0"/>
              </w:numPr>
              <w:ind w:left="360"/>
            </w:pPr>
            <w:r w:rsidRPr="00A82223">
              <w:t>Column 1</w:t>
            </w:r>
          </w:p>
        </w:tc>
        <w:tc>
          <w:tcPr>
            <w:tcW w:w="1645" w:type="dxa"/>
          </w:tcPr>
          <w:p w:rsidR="008A1782" w:rsidRPr="00A82223" w:rsidRDefault="008A1782" w:rsidP="00F74F06">
            <w:pPr>
              <w:pStyle w:val="Lista"/>
              <w:numPr>
                <w:ilvl w:val="0"/>
                <w:numId w:val="0"/>
              </w:numPr>
              <w:ind w:left="360"/>
            </w:pPr>
            <w:r w:rsidRPr="00A82223">
              <w:t>Column 2</w:t>
            </w:r>
          </w:p>
        </w:tc>
        <w:tc>
          <w:tcPr>
            <w:tcW w:w="1645" w:type="dxa"/>
          </w:tcPr>
          <w:p w:rsidR="008A1782" w:rsidRPr="00A82223" w:rsidRDefault="008A1782" w:rsidP="00F74F06">
            <w:pPr>
              <w:pStyle w:val="Lista"/>
              <w:numPr>
                <w:ilvl w:val="0"/>
                <w:numId w:val="0"/>
              </w:numPr>
              <w:ind w:left="360"/>
            </w:pPr>
            <w:r w:rsidRPr="00A82223">
              <w:t>Column 3</w:t>
            </w:r>
          </w:p>
        </w:tc>
        <w:tc>
          <w:tcPr>
            <w:tcW w:w="1645" w:type="dxa"/>
          </w:tcPr>
          <w:p w:rsidR="008A1782" w:rsidRPr="00A82223" w:rsidRDefault="008A1782" w:rsidP="00F74F06">
            <w:pPr>
              <w:pStyle w:val="Lista"/>
              <w:numPr>
                <w:ilvl w:val="0"/>
                <w:numId w:val="0"/>
              </w:numPr>
              <w:ind w:left="360"/>
            </w:pPr>
            <w:r w:rsidRPr="00A82223">
              <w:t>Column 4</w:t>
            </w:r>
          </w:p>
        </w:tc>
      </w:tr>
      <w:tr w:rsidR="008A1782" w:rsidTr="00F74F06">
        <w:tc>
          <w:tcPr>
            <w:tcW w:w="1418" w:type="dxa"/>
          </w:tcPr>
          <w:p w:rsidR="008A1782" w:rsidRPr="008B213A" w:rsidRDefault="008A1782" w:rsidP="00F74F06">
            <w:pPr>
              <w:pStyle w:val="Lista"/>
              <w:numPr>
                <w:ilvl w:val="0"/>
                <w:numId w:val="0"/>
              </w:numPr>
              <w:ind w:left="360"/>
              <w:rPr>
                <w:szCs w:val="22"/>
                <w:lang w:val="en-GB"/>
              </w:rPr>
            </w:pPr>
            <w:r w:rsidRPr="008B213A">
              <w:rPr>
                <w:szCs w:val="22"/>
                <w:lang w:val="en-GB"/>
              </w:rPr>
              <w:t>Row 1</w:t>
            </w:r>
          </w:p>
        </w:tc>
        <w:tc>
          <w:tcPr>
            <w:tcW w:w="1585" w:type="dxa"/>
          </w:tcPr>
          <w:p w:rsidR="008A1782" w:rsidRPr="008B213A" w:rsidRDefault="008A1782" w:rsidP="00F74F06">
            <w:pPr>
              <w:pStyle w:val="Lista"/>
              <w:numPr>
                <w:ilvl w:val="0"/>
                <w:numId w:val="0"/>
              </w:numPr>
              <w:ind w:left="360"/>
              <w:rPr>
                <w:szCs w:val="22"/>
                <w:lang w:val="en-GB"/>
              </w:rPr>
            </w:pPr>
            <w:r w:rsidRPr="008B213A">
              <w:rPr>
                <w:szCs w:val="22"/>
                <w:lang w:val="en-GB"/>
              </w:rPr>
              <w:t>2 627</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 xml:space="preserve">2 </w:t>
            </w:r>
            <w:r w:rsidR="008A1782" w:rsidRPr="008B213A">
              <w:rPr>
                <w:szCs w:val="22"/>
                <w:lang w:val="en-GB"/>
              </w:rPr>
              <w:t>828</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 xml:space="preserve">2 </w:t>
            </w:r>
            <w:r w:rsidR="008A1782" w:rsidRPr="008B213A">
              <w:rPr>
                <w:szCs w:val="22"/>
                <w:lang w:val="en-GB"/>
              </w:rPr>
              <w:t>929</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1</w:t>
            </w:r>
            <w:r w:rsidR="008A1782" w:rsidRPr="008B213A">
              <w:rPr>
                <w:szCs w:val="22"/>
                <w:lang w:val="en-GB"/>
              </w:rPr>
              <w:t>89</w:t>
            </w:r>
          </w:p>
        </w:tc>
      </w:tr>
      <w:tr w:rsidR="008A1782" w:rsidTr="00F74F06">
        <w:tc>
          <w:tcPr>
            <w:tcW w:w="1418" w:type="dxa"/>
          </w:tcPr>
          <w:p w:rsidR="008A1782" w:rsidRPr="008B213A" w:rsidRDefault="008A1782" w:rsidP="00F74F06">
            <w:pPr>
              <w:pStyle w:val="Lista"/>
              <w:numPr>
                <w:ilvl w:val="0"/>
                <w:numId w:val="0"/>
              </w:numPr>
              <w:ind w:left="360"/>
              <w:rPr>
                <w:szCs w:val="22"/>
                <w:lang w:val="en-GB"/>
              </w:rPr>
            </w:pPr>
            <w:r w:rsidRPr="008B213A">
              <w:rPr>
                <w:szCs w:val="22"/>
                <w:lang w:val="en-GB"/>
              </w:rPr>
              <w:t>Row 2</w:t>
            </w:r>
          </w:p>
        </w:tc>
        <w:tc>
          <w:tcPr>
            <w:tcW w:w="1585" w:type="dxa"/>
          </w:tcPr>
          <w:p w:rsidR="008A1782" w:rsidRPr="008B213A" w:rsidRDefault="00FB1ACA" w:rsidP="00F74F06">
            <w:pPr>
              <w:pStyle w:val="Lista"/>
              <w:numPr>
                <w:ilvl w:val="0"/>
                <w:numId w:val="0"/>
              </w:numPr>
              <w:ind w:left="360"/>
              <w:rPr>
                <w:szCs w:val="22"/>
                <w:lang w:val="en-GB"/>
              </w:rPr>
            </w:pPr>
            <w:r>
              <w:rPr>
                <w:szCs w:val="22"/>
                <w:lang w:val="en-GB"/>
              </w:rPr>
              <w:t xml:space="preserve">1 </w:t>
            </w:r>
            <w:r w:rsidR="008A1782" w:rsidRPr="008B213A">
              <w:rPr>
                <w:szCs w:val="22"/>
                <w:lang w:val="en-GB"/>
              </w:rPr>
              <w:t>176</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2</w:t>
            </w:r>
            <w:r w:rsidR="008A1782" w:rsidRPr="008B213A">
              <w:rPr>
                <w:szCs w:val="22"/>
                <w:lang w:val="en-GB"/>
              </w:rPr>
              <w:t>98</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 xml:space="preserve">1 </w:t>
            </w:r>
            <w:r w:rsidR="008A1782" w:rsidRPr="008B213A">
              <w:rPr>
                <w:szCs w:val="22"/>
                <w:lang w:val="en-GB"/>
              </w:rPr>
              <w:t>865</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 xml:space="preserve">1 </w:t>
            </w:r>
            <w:r w:rsidR="008A1782" w:rsidRPr="008B213A">
              <w:rPr>
                <w:szCs w:val="22"/>
                <w:lang w:val="en-GB"/>
              </w:rPr>
              <w:t>263</w:t>
            </w:r>
          </w:p>
        </w:tc>
      </w:tr>
      <w:tr w:rsidR="008A1782" w:rsidTr="00F74F06">
        <w:tc>
          <w:tcPr>
            <w:tcW w:w="1418" w:type="dxa"/>
          </w:tcPr>
          <w:p w:rsidR="008A1782" w:rsidRPr="008B213A" w:rsidRDefault="008A1782" w:rsidP="00F74F06">
            <w:pPr>
              <w:pStyle w:val="Lista"/>
              <w:numPr>
                <w:ilvl w:val="0"/>
                <w:numId w:val="0"/>
              </w:numPr>
              <w:ind w:left="360"/>
              <w:rPr>
                <w:szCs w:val="22"/>
                <w:lang w:val="en-GB"/>
              </w:rPr>
            </w:pPr>
            <w:r w:rsidRPr="008B213A">
              <w:rPr>
                <w:szCs w:val="22"/>
                <w:lang w:val="en-GB"/>
              </w:rPr>
              <w:t>Row 3</w:t>
            </w:r>
          </w:p>
        </w:tc>
        <w:tc>
          <w:tcPr>
            <w:tcW w:w="1585" w:type="dxa"/>
          </w:tcPr>
          <w:p w:rsidR="008A1782" w:rsidRPr="008B213A" w:rsidRDefault="00FB1ACA" w:rsidP="00F74F06">
            <w:pPr>
              <w:pStyle w:val="Lista"/>
              <w:numPr>
                <w:ilvl w:val="0"/>
                <w:numId w:val="0"/>
              </w:numPr>
              <w:ind w:left="360"/>
              <w:rPr>
                <w:szCs w:val="22"/>
                <w:lang w:val="en-GB"/>
              </w:rPr>
            </w:pPr>
            <w:r>
              <w:rPr>
                <w:szCs w:val="22"/>
                <w:lang w:val="en-GB"/>
              </w:rPr>
              <w:t xml:space="preserve">1 </w:t>
            </w:r>
            <w:r w:rsidR="008A1782" w:rsidRPr="008B213A">
              <w:rPr>
                <w:szCs w:val="22"/>
                <w:lang w:val="en-GB"/>
              </w:rPr>
              <w:t>564</w:t>
            </w:r>
          </w:p>
        </w:tc>
        <w:tc>
          <w:tcPr>
            <w:tcW w:w="1645" w:type="dxa"/>
          </w:tcPr>
          <w:p w:rsidR="008A1782" w:rsidRPr="008B213A" w:rsidRDefault="008A1782" w:rsidP="00F74F06">
            <w:pPr>
              <w:pStyle w:val="Lista"/>
              <w:numPr>
                <w:ilvl w:val="0"/>
                <w:numId w:val="0"/>
              </w:numPr>
              <w:ind w:left="360"/>
              <w:rPr>
                <w:szCs w:val="22"/>
                <w:lang w:val="en-GB"/>
              </w:rPr>
            </w:pPr>
            <w:r w:rsidRPr="008B213A">
              <w:rPr>
                <w:szCs w:val="22"/>
                <w:lang w:val="en-GB"/>
              </w:rPr>
              <w:t>1 854</w:t>
            </w:r>
          </w:p>
        </w:tc>
        <w:tc>
          <w:tcPr>
            <w:tcW w:w="1645" w:type="dxa"/>
          </w:tcPr>
          <w:p w:rsidR="008A1782" w:rsidRPr="008B213A" w:rsidRDefault="008A1782" w:rsidP="00F74F06">
            <w:pPr>
              <w:pStyle w:val="Lista"/>
              <w:numPr>
                <w:ilvl w:val="0"/>
                <w:numId w:val="0"/>
              </w:numPr>
              <w:ind w:left="360"/>
              <w:rPr>
                <w:szCs w:val="22"/>
                <w:lang w:val="en-GB"/>
              </w:rPr>
            </w:pPr>
            <w:r w:rsidRPr="008B213A">
              <w:rPr>
                <w:szCs w:val="22"/>
                <w:lang w:val="en-GB"/>
              </w:rPr>
              <w:t>1 754</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 xml:space="preserve">1 </w:t>
            </w:r>
            <w:r w:rsidR="008A1782" w:rsidRPr="008B213A">
              <w:rPr>
                <w:szCs w:val="22"/>
                <w:lang w:val="en-GB"/>
              </w:rPr>
              <w:t>076</w:t>
            </w:r>
          </w:p>
        </w:tc>
      </w:tr>
      <w:tr w:rsidR="008A1782" w:rsidTr="00F74F06">
        <w:tc>
          <w:tcPr>
            <w:tcW w:w="1418" w:type="dxa"/>
          </w:tcPr>
          <w:p w:rsidR="008A1782" w:rsidRPr="008B213A" w:rsidRDefault="008A1782" w:rsidP="00F74F06">
            <w:pPr>
              <w:pStyle w:val="Lista"/>
              <w:numPr>
                <w:ilvl w:val="0"/>
                <w:numId w:val="0"/>
              </w:numPr>
              <w:ind w:left="360"/>
              <w:rPr>
                <w:szCs w:val="22"/>
                <w:lang w:val="en-GB"/>
              </w:rPr>
            </w:pPr>
            <w:r w:rsidRPr="008B213A">
              <w:rPr>
                <w:szCs w:val="22"/>
                <w:lang w:val="en-GB"/>
              </w:rPr>
              <w:t>Row 4</w:t>
            </w:r>
          </w:p>
        </w:tc>
        <w:tc>
          <w:tcPr>
            <w:tcW w:w="1585" w:type="dxa"/>
          </w:tcPr>
          <w:p w:rsidR="008A1782" w:rsidRPr="008B213A" w:rsidRDefault="008A1782" w:rsidP="00F74F06">
            <w:pPr>
              <w:pStyle w:val="Lista"/>
              <w:numPr>
                <w:ilvl w:val="0"/>
                <w:numId w:val="0"/>
              </w:numPr>
              <w:ind w:left="360"/>
              <w:rPr>
                <w:szCs w:val="22"/>
                <w:lang w:val="en-GB"/>
              </w:rPr>
            </w:pPr>
            <w:r w:rsidRPr="008B213A">
              <w:rPr>
                <w:szCs w:val="22"/>
                <w:lang w:val="en-GB"/>
              </w:rPr>
              <w:t>987</w:t>
            </w:r>
          </w:p>
        </w:tc>
        <w:tc>
          <w:tcPr>
            <w:tcW w:w="1645" w:type="dxa"/>
          </w:tcPr>
          <w:p w:rsidR="008A1782" w:rsidRPr="008B213A" w:rsidRDefault="008A1782" w:rsidP="00F74F06">
            <w:pPr>
              <w:pStyle w:val="Lista"/>
              <w:numPr>
                <w:ilvl w:val="0"/>
                <w:numId w:val="0"/>
              </w:numPr>
              <w:ind w:left="360"/>
              <w:rPr>
                <w:szCs w:val="22"/>
                <w:lang w:val="en-GB"/>
              </w:rPr>
            </w:pPr>
            <w:r w:rsidRPr="008B213A">
              <w:rPr>
                <w:szCs w:val="22"/>
                <w:lang w:val="en-GB"/>
              </w:rPr>
              <w:t>1 275</w:t>
            </w:r>
          </w:p>
        </w:tc>
        <w:tc>
          <w:tcPr>
            <w:tcW w:w="1645" w:type="dxa"/>
          </w:tcPr>
          <w:p w:rsidR="008A1782" w:rsidRPr="008B213A" w:rsidRDefault="008A1782" w:rsidP="00F74F06">
            <w:pPr>
              <w:pStyle w:val="Lista"/>
              <w:numPr>
                <w:ilvl w:val="0"/>
                <w:numId w:val="0"/>
              </w:numPr>
              <w:ind w:left="360"/>
              <w:rPr>
                <w:szCs w:val="22"/>
                <w:lang w:val="en-GB"/>
              </w:rPr>
            </w:pPr>
            <w:r w:rsidRPr="008B213A">
              <w:rPr>
                <w:szCs w:val="22"/>
                <w:lang w:val="en-GB"/>
              </w:rPr>
              <w:t>1 732</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 xml:space="preserve">1 </w:t>
            </w:r>
            <w:r w:rsidR="008A1782" w:rsidRPr="008B213A">
              <w:rPr>
                <w:szCs w:val="22"/>
                <w:lang w:val="en-GB"/>
              </w:rPr>
              <w:t>085</w:t>
            </w:r>
          </w:p>
        </w:tc>
      </w:tr>
      <w:tr w:rsidR="008A1782" w:rsidTr="00F74F06">
        <w:tc>
          <w:tcPr>
            <w:tcW w:w="1418" w:type="dxa"/>
          </w:tcPr>
          <w:p w:rsidR="008A1782" w:rsidRPr="008B213A" w:rsidRDefault="008A1782" w:rsidP="00F74F06">
            <w:pPr>
              <w:pStyle w:val="Lista"/>
              <w:numPr>
                <w:ilvl w:val="0"/>
                <w:numId w:val="0"/>
              </w:numPr>
              <w:ind w:left="360"/>
              <w:rPr>
                <w:szCs w:val="22"/>
                <w:lang w:val="en-GB"/>
              </w:rPr>
            </w:pPr>
            <w:r w:rsidRPr="008B213A">
              <w:rPr>
                <w:szCs w:val="22"/>
                <w:lang w:val="en-GB"/>
              </w:rPr>
              <w:t>Row 5</w:t>
            </w:r>
          </w:p>
        </w:tc>
        <w:tc>
          <w:tcPr>
            <w:tcW w:w="1585" w:type="dxa"/>
          </w:tcPr>
          <w:p w:rsidR="008A1782" w:rsidRPr="008B213A" w:rsidRDefault="008A1782" w:rsidP="00F74F06">
            <w:pPr>
              <w:pStyle w:val="Lista"/>
              <w:numPr>
                <w:ilvl w:val="0"/>
                <w:numId w:val="0"/>
              </w:numPr>
              <w:ind w:left="360"/>
              <w:rPr>
                <w:szCs w:val="22"/>
                <w:lang w:val="en-GB"/>
              </w:rPr>
            </w:pPr>
            <w:r w:rsidRPr="008B213A">
              <w:rPr>
                <w:szCs w:val="22"/>
                <w:lang w:val="en-GB"/>
              </w:rPr>
              <w:t>2 453</w:t>
            </w:r>
          </w:p>
        </w:tc>
        <w:tc>
          <w:tcPr>
            <w:tcW w:w="1645" w:type="dxa"/>
          </w:tcPr>
          <w:p w:rsidR="008A1782" w:rsidRPr="008B213A" w:rsidRDefault="008A1782" w:rsidP="00F74F06">
            <w:pPr>
              <w:pStyle w:val="Lista"/>
              <w:numPr>
                <w:ilvl w:val="0"/>
                <w:numId w:val="0"/>
              </w:numPr>
              <w:ind w:left="360"/>
              <w:rPr>
                <w:szCs w:val="22"/>
                <w:lang w:val="en-GB"/>
              </w:rPr>
            </w:pPr>
            <w:r w:rsidRPr="008B213A">
              <w:rPr>
                <w:szCs w:val="22"/>
                <w:lang w:val="en-GB"/>
              </w:rPr>
              <w:t>2 643</w:t>
            </w:r>
          </w:p>
        </w:tc>
        <w:tc>
          <w:tcPr>
            <w:tcW w:w="1645" w:type="dxa"/>
          </w:tcPr>
          <w:p w:rsidR="008A1782" w:rsidRPr="008B213A" w:rsidRDefault="008A1782" w:rsidP="00F74F06">
            <w:pPr>
              <w:pStyle w:val="Lista"/>
              <w:numPr>
                <w:ilvl w:val="0"/>
                <w:numId w:val="0"/>
              </w:numPr>
              <w:ind w:left="360"/>
              <w:rPr>
                <w:szCs w:val="22"/>
                <w:lang w:val="en-GB"/>
              </w:rPr>
            </w:pPr>
            <w:r w:rsidRPr="008B213A">
              <w:rPr>
                <w:szCs w:val="22"/>
                <w:lang w:val="en-GB"/>
              </w:rPr>
              <w:t>2 767</w:t>
            </w:r>
          </w:p>
        </w:tc>
        <w:tc>
          <w:tcPr>
            <w:tcW w:w="1645" w:type="dxa"/>
          </w:tcPr>
          <w:p w:rsidR="008A1782" w:rsidRPr="008B213A" w:rsidRDefault="00FB1ACA" w:rsidP="00F74F06">
            <w:pPr>
              <w:pStyle w:val="Lista"/>
              <w:numPr>
                <w:ilvl w:val="0"/>
                <w:numId w:val="0"/>
              </w:numPr>
              <w:ind w:left="360"/>
              <w:rPr>
                <w:szCs w:val="22"/>
                <w:lang w:val="en-GB"/>
              </w:rPr>
            </w:pPr>
            <w:r>
              <w:rPr>
                <w:szCs w:val="22"/>
                <w:lang w:val="en-GB"/>
              </w:rPr>
              <w:t xml:space="preserve">1 </w:t>
            </w:r>
            <w:r w:rsidR="008A1782" w:rsidRPr="008B213A">
              <w:rPr>
                <w:szCs w:val="22"/>
                <w:lang w:val="en-GB"/>
              </w:rPr>
              <w:t>343</w:t>
            </w:r>
          </w:p>
        </w:tc>
      </w:tr>
    </w:tbl>
    <w:p w:rsidR="00D1357D" w:rsidRDefault="00D1357D">
      <w:pPr>
        <w:pStyle w:val="Beskrivning"/>
      </w:pPr>
      <w:r>
        <w:t xml:space="preserve">Table </w:t>
      </w:r>
      <w:fldSimple w:instr=" SEQ Table \* ARABIC ">
        <w:r>
          <w:rPr>
            <w:noProof/>
          </w:rPr>
          <w:t>1</w:t>
        </w:r>
      </w:fldSimple>
      <w:r>
        <w:t>. Här beskriver du tabellen.</w:t>
      </w:r>
    </w:p>
    <w:p w:rsidR="004E2A7B" w:rsidRDefault="004E2A7B" w:rsidP="004E2A7B">
      <w:pPr>
        <w:pStyle w:val="Textefterlistaillustrationcitat"/>
      </w:pPr>
      <w:r w:rsidRPr="008C12A5">
        <w:t xml:space="preserve">Det här är </w:t>
      </w:r>
      <w:r>
        <w:t xml:space="preserve">formatet </w:t>
      </w:r>
      <w:r w:rsidRPr="008C12A5">
        <w:t xml:space="preserve">”Text efter lista/illustration/citat”. Det här är </w:t>
      </w:r>
      <w:r>
        <w:t>formatet ”Text efter lista/illustration</w:t>
      </w:r>
      <w:r w:rsidRPr="008C12A5">
        <w:t>/citat”. Det här är</w:t>
      </w:r>
      <w:r>
        <w:t xml:space="preserve"> formatet</w:t>
      </w:r>
      <w:r w:rsidRPr="008C12A5">
        <w:t xml:space="preserve"> ”Text e</w:t>
      </w:r>
      <w:r w:rsidR="00E82434">
        <w:t>fter lista/illustration/citat”.</w:t>
      </w:r>
    </w:p>
    <w:p w:rsidR="008A1782" w:rsidRPr="00F4140D" w:rsidRDefault="008B213A" w:rsidP="00F42BB8">
      <w:pPr>
        <w:pStyle w:val="Rubrik2"/>
      </w:pPr>
      <w:bookmarkStart w:id="22" w:name="_Toc118903547"/>
      <w:r>
        <w:t>Det här är en figur</w:t>
      </w:r>
      <w:r w:rsidR="004E2A7B" w:rsidRPr="00F4140D">
        <w:t xml:space="preserve"> med en figurbeskrivning</w:t>
      </w:r>
      <w:bookmarkEnd w:id="22"/>
    </w:p>
    <w:p w:rsidR="00E2344F" w:rsidRDefault="004E2A7B" w:rsidP="00E2344F">
      <w:pPr>
        <w:pStyle w:val="Textefterrubrik"/>
        <w:rPr>
          <w:lang w:val="en-GB"/>
        </w:rPr>
      </w:pPr>
      <w:r>
        <w:t>Det här är formatet ”Text efter rubrik”. Det här är formatet ”Text efter rubrik”.</w:t>
      </w:r>
      <w:r w:rsidR="00A8306D">
        <w:t xml:space="preserve"> </w:t>
      </w:r>
      <w:r w:rsidR="00A8306D" w:rsidRPr="00A8306D">
        <w:rPr>
          <w:lang w:val="en-GB"/>
        </w:rPr>
        <w:t>This is the style “Text after heading”. This is the style “Text after heading</w:t>
      </w:r>
      <w:r w:rsidR="00E82434">
        <w:rPr>
          <w:lang w:val="en-GB"/>
        </w:rPr>
        <w:t>”</w:t>
      </w:r>
    </w:p>
    <w:p w:rsidR="009E44BD" w:rsidRPr="009E44BD" w:rsidRDefault="009E44BD" w:rsidP="009E44BD">
      <w:pPr>
        <w:rPr>
          <w:lang w:val="en-GB"/>
        </w:rPr>
      </w:pPr>
    </w:p>
    <w:p w:rsidR="00525FDB" w:rsidRPr="00A8306D" w:rsidRDefault="0034736A" w:rsidP="00E82434">
      <w:pPr>
        <w:pStyle w:val="Textefterrubrik"/>
        <w:rPr>
          <w:lang w:val="en-GB"/>
        </w:rPr>
      </w:pPr>
      <w:r>
        <w:rPr>
          <w:noProof/>
          <w:lang w:eastAsia="sv-SE"/>
        </w:rPr>
        <w:drawing>
          <wp:inline distT="0" distB="0" distL="0" distR="0">
            <wp:extent cx="1856788" cy="1237957"/>
            <wp:effectExtent l="0" t="0" r="0" b="635"/>
            <wp:docPr id="6" name="Picture 6" descr="Bild med texten &quot;I hope the guy who invented autocorrect burns in hello!&quot;. Foto." title="Fig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pixabay.comphotosmillennial-problem-whiteboard-25747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5063" cy="1250141"/>
                    </a:xfrm>
                    <a:prstGeom prst="rect">
                      <a:avLst/>
                    </a:prstGeom>
                  </pic:spPr>
                </pic:pic>
              </a:graphicData>
            </a:graphic>
          </wp:inline>
        </w:drawing>
      </w:r>
    </w:p>
    <w:p w:rsidR="00653B8B" w:rsidRPr="00BC5D45" w:rsidRDefault="00FB14FA" w:rsidP="00FB14FA">
      <w:pPr>
        <w:pStyle w:val="Beskrivning"/>
      </w:pPr>
      <w:bookmarkStart w:id="23" w:name="_Toc111737236"/>
      <w:bookmarkStart w:id="24" w:name="_Toc90477513"/>
      <w:proofErr w:type="spellStart"/>
      <w:r>
        <w:t>Figure</w:t>
      </w:r>
      <w:proofErr w:type="spellEnd"/>
      <w:r>
        <w:t xml:space="preserve"> </w:t>
      </w:r>
      <w:fldSimple w:instr=" SEQ Figure \* ARABIC ">
        <w:r w:rsidR="00A761DC">
          <w:rPr>
            <w:noProof/>
          </w:rPr>
          <w:t>1</w:t>
        </w:r>
      </w:fldSimple>
      <w:r>
        <w:t xml:space="preserve">. </w:t>
      </w:r>
      <w:r w:rsidRPr="004E2A7B">
        <w:t xml:space="preserve">En bild med ett </w:t>
      </w:r>
      <w:r>
        <w:t>citat om autokorrektfunktionen.</w:t>
      </w:r>
      <w:r w:rsidRPr="004E2A7B">
        <w:t>(</w:t>
      </w:r>
      <w:proofErr w:type="spellStart"/>
      <w:r w:rsidRPr="00292197">
        <w:t>Islandwork</w:t>
      </w:r>
      <w:proofErr w:type="spellEnd"/>
      <w:r>
        <w:t xml:space="preserve"> 2017).</w:t>
      </w:r>
      <w:bookmarkEnd w:id="23"/>
    </w:p>
    <w:bookmarkEnd w:id="24"/>
    <w:p w:rsidR="004E2A7B" w:rsidRDefault="004E2A7B" w:rsidP="004E2A7B">
      <w:pPr>
        <w:pStyle w:val="Textefterlistaillustrationcitat"/>
      </w:pPr>
      <w:r w:rsidRPr="008C12A5">
        <w:t xml:space="preserve">Det här är </w:t>
      </w:r>
      <w:r>
        <w:t xml:space="preserve">formatet </w:t>
      </w:r>
      <w:r w:rsidRPr="008C12A5">
        <w:t xml:space="preserve">”Text efter lista/illustration/citat”. Det här är </w:t>
      </w:r>
      <w:r>
        <w:t xml:space="preserve">formatet </w:t>
      </w:r>
      <w:r w:rsidRPr="008C12A5">
        <w:t xml:space="preserve">”Text efter lista/illustration/citat”. Det här är </w:t>
      </w:r>
      <w:r>
        <w:t xml:space="preserve">formatet </w:t>
      </w:r>
      <w:r w:rsidRPr="008C12A5">
        <w:t>”Text efter lista/illustra</w:t>
      </w:r>
      <w:r w:rsidR="00E82434">
        <w:t>tion/citat”.</w:t>
      </w:r>
    </w:p>
    <w:p w:rsidR="00DE111B" w:rsidRDefault="004E2A7B" w:rsidP="00B823B9">
      <w:pPr>
        <w:pStyle w:val="Rubrik2"/>
      </w:pPr>
      <w:bookmarkStart w:id="25" w:name="_Toc118903548"/>
      <w:r>
        <w:lastRenderedPageBreak/>
        <w:t>Det här är ett blockcitat</w:t>
      </w:r>
      <w:bookmarkEnd w:id="25"/>
    </w:p>
    <w:p w:rsidR="00E56946" w:rsidRDefault="00E56946" w:rsidP="00E56946">
      <w:pPr>
        <w:pStyle w:val="Textefterrubrik"/>
      </w:pPr>
      <w:r>
        <w:t>Det här är</w:t>
      </w:r>
      <w:r w:rsidR="00F35E67">
        <w:t xml:space="preserve"> formatet ”Text efter rubrik”. </w:t>
      </w:r>
      <w:r>
        <w:t>Det här är formatet ”Text efter rubrik”. Det här är</w:t>
      </w:r>
      <w:r w:rsidR="00F35E67">
        <w:t xml:space="preserve"> formatet ”Text efter rubrik”. </w:t>
      </w:r>
      <w:r>
        <w:t>Det här är formatet ”Text efter rubrik”. Det här är</w:t>
      </w:r>
      <w:r w:rsidR="00F35E67">
        <w:t xml:space="preserve"> formatet ”Text efter rubrik”. </w:t>
      </w:r>
      <w:r>
        <w:t>Det här är formatet ”Text efter rubrik”. Det här är formatet ”Text efter rubrik”.</w:t>
      </w:r>
    </w:p>
    <w:p w:rsidR="004E2A7B" w:rsidRDefault="004E2A7B" w:rsidP="00A8306D">
      <w:pPr>
        <w:pStyle w:val="Blockcitat"/>
      </w:pPr>
      <w:r>
        <w:t xml:space="preserve">Det här är formatet ”Blockcitat”. Det här är formatet ”Blockcitat”. Det här är formatet ”Blockcitat”. Det här är formatet ”Blockcitat”. Det här är formatet ”Blockcitat”. Det här är formatet ”Blockcitat”. Det här är formatet ”Blockcitat”. (Författare XXXX:XX) </w:t>
      </w:r>
    </w:p>
    <w:p w:rsidR="00E56946" w:rsidRDefault="00E56946" w:rsidP="00E56946">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w:t>
      </w:r>
    </w:p>
    <w:p w:rsidR="00EB655B" w:rsidRPr="00230390" w:rsidRDefault="00EB655B" w:rsidP="00F21991">
      <w:pPr>
        <w:pStyle w:val="Rubrik2"/>
      </w:pPr>
      <w:bookmarkStart w:id="26" w:name="_Toc118903549"/>
      <w:r w:rsidRPr="00230390">
        <w:t xml:space="preserve">Text </w:t>
      </w:r>
      <w:r w:rsidR="00230390" w:rsidRPr="00230390">
        <w:t xml:space="preserve">med </w:t>
      </w:r>
      <w:proofErr w:type="spellStart"/>
      <w:r w:rsidR="00230390" w:rsidRPr="00230390">
        <w:t>blankrad</w:t>
      </w:r>
      <w:bookmarkEnd w:id="26"/>
      <w:proofErr w:type="spellEnd"/>
    </w:p>
    <w:p w:rsidR="00230390" w:rsidRDefault="00230390" w:rsidP="00557CCA">
      <w:pPr>
        <w:pStyle w:val="Textefterrubrik"/>
      </w:pPr>
      <w:r>
        <w:t>Det här är</w:t>
      </w:r>
      <w:r w:rsidR="00F35E67">
        <w:t xml:space="preserve"> formatet ”Text efter rubrik”. </w:t>
      </w:r>
      <w:r>
        <w:t>Det här är formatet ”Text efter rubrik”. Det här är fo</w:t>
      </w:r>
      <w:r w:rsidR="00F35E67">
        <w:t xml:space="preserve">rmatet ”Text efter rubrik”. </w:t>
      </w:r>
      <w:r>
        <w:t>Det här är formatet ”Text efter rubrik”. Det här är</w:t>
      </w:r>
      <w:r w:rsidR="00F35E67">
        <w:t xml:space="preserve"> formatet ”Text efter rubrik”. </w:t>
      </w:r>
      <w:r>
        <w:t>Det här är formatet ”Text efter rubrik”. Det här är</w:t>
      </w:r>
      <w:r w:rsidR="00E82434">
        <w:t xml:space="preserve"> formatet ”Text efter rubrik”.</w:t>
      </w:r>
    </w:p>
    <w:p w:rsidR="00230390" w:rsidRDefault="00230390" w:rsidP="00230390">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w:t>
      </w:r>
    </w:p>
    <w:p w:rsidR="008C15ED" w:rsidRDefault="00230390" w:rsidP="00230390">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w:t>
      </w:r>
      <w:r w:rsidR="00E82434">
        <w:t>lankrad</w:t>
      </w:r>
      <w:proofErr w:type="spellEnd"/>
      <w:r w:rsidR="00E82434">
        <w:t>”.</w:t>
      </w:r>
    </w:p>
    <w:p w:rsidR="00F67D87" w:rsidRDefault="00F67D87">
      <w:pPr>
        <w:spacing w:line="240" w:lineRule="auto"/>
        <w:ind w:firstLine="0"/>
        <w:jc w:val="left"/>
        <w:rPr>
          <w:rFonts w:ascii="Arial" w:eastAsiaTheme="majorEastAsia" w:hAnsi="Arial" w:cstheme="majorBidi"/>
          <w:sz w:val="32"/>
          <w:szCs w:val="26"/>
        </w:rPr>
      </w:pPr>
      <w:r>
        <w:br w:type="page"/>
      </w:r>
    </w:p>
    <w:p w:rsidR="00E56946" w:rsidRDefault="00E56946" w:rsidP="00E56946">
      <w:pPr>
        <w:pStyle w:val="Rubrik2"/>
      </w:pPr>
      <w:bookmarkStart w:id="27" w:name="_Toc118903550"/>
      <w:r>
        <w:lastRenderedPageBreak/>
        <w:t>Formatmall för faktaruta</w:t>
      </w:r>
      <w:bookmarkEnd w:id="27"/>
    </w:p>
    <w:p w:rsidR="00E56946" w:rsidRDefault="00E56946" w:rsidP="00E56946">
      <w:pPr>
        <w:pStyle w:val="Textefterrubrik"/>
      </w:pPr>
      <w:r>
        <w:t>Det här är</w:t>
      </w:r>
      <w:r w:rsidR="00F35E67">
        <w:t xml:space="preserve"> formatet ”Text efter rubrik”. </w:t>
      </w:r>
      <w:r>
        <w:t>Det här är formatet ”Text efter rubrik”. Det här är</w:t>
      </w:r>
      <w:r w:rsidR="00F35E67">
        <w:t xml:space="preserve"> formatet ”Text efter rubrik”. </w:t>
      </w:r>
      <w:r>
        <w:t>Det här är formatet ”Text efter rubrik”. Det här är</w:t>
      </w:r>
      <w:r w:rsidR="00F35E67">
        <w:t xml:space="preserve"> formatet ”Text efter rubrik”. </w:t>
      </w:r>
      <w:r>
        <w:t>Det här är formatet ”Text efter rubrik”. Det här är formatet ”Text efter rubrik”.</w:t>
      </w:r>
    </w:p>
    <w:p w:rsidR="006C62D9" w:rsidRPr="006C62D9" w:rsidRDefault="006C62D9" w:rsidP="006C62D9"/>
    <w:p w:rsidR="00E56946" w:rsidRPr="00E56946" w:rsidRDefault="00F67D87" w:rsidP="00E56946">
      <w:pPr>
        <w:pStyle w:val="Textefterrubrik"/>
      </w:pPr>
      <w:r>
        <w:rPr>
          <w:noProof/>
          <w:lang w:eastAsia="sv-SE"/>
        </w:rPr>
        <mc:AlternateContent>
          <mc:Choice Requires="wps">
            <w:drawing>
              <wp:inline distT="0" distB="0" distL="0" distR="0">
                <wp:extent cx="5193665" cy="3261360"/>
                <wp:effectExtent l="38100" t="38100" r="45085" b="34290"/>
                <wp:docPr id="5" name="Textruta 5"/>
                <wp:cNvGraphicFramePr/>
                <a:graphic xmlns:a="http://schemas.openxmlformats.org/drawingml/2006/main">
                  <a:graphicData uri="http://schemas.microsoft.com/office/word/2010/wordprocessingShape">
                    <wps:wsp>
                      <wps:cNvSpPr txBox="1"/>
                      <wps:spPr>
                        <a:xfrm>
                          <a:off x="0" y="0"/>
                          <a:ext cx="5193665" cy="3261360"/>
                        </a:xfrm>
                        <a:prstGeom prst="rect">
                          <a:avLst/>
                        </a:prstGeom>
                        <a:solidFill>
                          <a:schemeClr val="bg1">
                            <a:lumMod val="95000"/>
                          </a:schemeClr>
                        </a:solidFill>
                        <a:ln w="76200">
                          <a:solidFill>
                            <a:schemeClr val="bg1">
                              <a:lumMod val="95000"/>
                            </a:schemeClr>
                          </a:solidFill>
                        </a:ln>
                      </wps:spPr>
                      <wps:txbx>
                        <w:txbxContent>
                          <w:p w:rsidR="00425BD1" w:rsidRDefault="00425BD1" w:rsidP="00F67D87">
                            <w:pPr>
                              <w:pStyle w:val="Rubrikutannumrering"/>
                            </w:pPr>
                            <w:bookmarkStart w:id="28" w:name="_Toc118903551"/>
                            <w:r>
                              <w:t>Faktaruta om vatten</w:t>
                            </w:r>
                            <w:bookmarkEnd w:id="28"/>
                          </w:p>
                          <w:p w:rsidR="00425BD1" w:rsidRDefault="00425BD1" w:rsidP="00F67D87">
                            <w:pPr>
                              <w:pStyle w:val="Textefterrubrik"/>
                            </w:pPr>
                            <w:r>
                              <w:t>Det här är</w:t>
                            </w:r>
                            <w:r w:rsidR="00F35E67">
                              <w:t xml:space="preserve"> formatet ”Text efter rubrik”. </w:t>
                            </w:r>
                            <w:r>
                              <w:t>Det här är formatet ”Text efter rubrik”. Det här är forma</w:t>
                            </w:r>
                            <w:r w:rsidR="00F35E67">
                              <w:t xml:space="preserve">tet ”Text efter rubrik”. </w:t>
                            </w:r>
                            <w:r>
                              <w:t>Det här är formatet ”Text efter rubrik”. Det här är</w:t>
                            </w:r>
                            <w:r w:rsidR="00F35E67">
                              <w:t xml:space="preserve"> formatet ”Text efter rubrik”. </w:t>
                            </w:r>
                            <w:r>
                              <w:t>Det här är formatet ”Text efter rubrik”. Det här är formatet ”Text efter rubrik”.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ruta 5" o:spid="_x0000_s1030" type="#_x0000_t202" style="width:408.95pt;height:2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" fillcolor="#f2f2f2 [3052]" strokecolor="#f2f2f2 [3052]" strokeweight="6pt">
                <v:textbox>
                  <w:txbxContent>
                    <w:p w:rsidR="00425BD1" w:rsidRDefault="00425BD1" w:rsidP="00F67D87">
                      <w:pPr>
                        <w:pStyle w:val="Rubrikutannumrering"/>
                      </w:pPr>
                      <w:bookmarkStart w:id="28" w:name="_Toc118903551"/>
                      <w:r>
                        <w:t>Faktaruta om vatten</w:t>
                      </w:r>
                      <w:bookmarkEnd w:id="28"/>
                    </w:p>
                    <w:p w:rsidR="00425BD1" w:rsidRDefault="00425BD1" w:rsidP="00F67D87">
                      <w:pPr>
                        <w:pStyle w:val="Textefterrubrik"/>
                      </w:pPr>
                      <w:r>
                        <w:t>Det här är</w:t>
                      </w:r>
                      <w:r w:rsidR="00F35E67">
                        <w:t xml:space="preserve"> formatet ”Text efter rubrik”. </w:t>
                      </w:r>
                      <w:r>
                        <w:t>Det här är formatet ”Text efter rubrik”. Det här är forma</w:t>
                      </w:r>
                      <w:r w:rsidR="00F35E67">
                        <w:t xml:space="preserve">tet ”Text efter rubrik”. </w:t>
                      </w:r>
                      <w:r>
                        <w:t>Det här är formatet ”Text efter rubrik”. Det här är</w:t>
                      </w:r>
                      <w:r w:rsidR="00F35E67">
                        <w:t xml:space="preserve"> formatet ”Text efter rubrik”. </w:t>
                      </w:r>
                      <w:r>
                        <w:t>Det här är formatet ”Text efter rubrik”. Det här är formatet ”Text efter rubrik”.</w:t>
                      </w:r>
                    </w:p>
                  </w:txbxContent>
                </v:textbox>
                <w10:anchorlock/>
              </v:shape>
            </w:pict>
          </mc:Fallback>
        </mc:AlternateContent>
      </w:r>
    </w:p>
    <w:p w:rsidR="00197FC0" w:rsidRPr="003F32A8" w:rsidRDefault="00230390" w:rsidP="00F42BB8">
      <w:pPr>
        <w:pStyle w:val="Rubrikutannumrering"/>
        <w:framePr w:wrap="notBeside"/>
      </w:pPr>
      <w:bookmarkStart w:id="29" w:name="_Toc76479174"/>
      <w:bookmarkStart w:id="30" w:name="_Toc118903552"/>
      <w:r>
        <w:lastRenderedPageBreak/>
        <w:t>Referen</w:t>
      </w:r>
      <w:r w:rsidR="00CA2252" w:rsidRPr="003F32A8">
        <w:t>s</w:t>
      </w:r>
      <w:bookmarkEnd w:id="29"/>
      <w:r>
        <w:t>er</w:t>
      </w:r>
      <w:bookmarkEnd w:id="30"/>
    </w:p>
    <w:p w:rsidR="00230390" w:rsidRDefault="00230390" w:rsidP="00230390">
      <w:pPr>
        <w:pStyle w:val="Referenslista"/>
      </w:pPr>
      <w:r w:rsidRPr="006B5628">
        <w:t xml:space="preserve">Artikelförfattare (År). Titel. </w:t>
      </w:r>
      <w:r w:rsidRPr="00CF3070">
        <w:rPr>
          <w:i/>
        </w:rPr>
        <w:t>Tidskriftens titel</w:t>
      </w:r>
      <w:r w:rsidRPr="006B5628">
        <w:t>. Volym (Nummer), Sidnummer/Artikelnummer. Beständig länk</w:t>
      </w:r>
    </w:p>
    <w:p w:rsidR="002161ED" w:rsidRPr="002161ED" w:rsidRDefault="00230390" w:rsidP="00C107B4">
      <w:pPr>
        <w:pStyle w:val="Referenslista"/>
      </w:pPr>
      <w:r w:rsidRPr="006B5628">
        <w:t xml:space="preserve">Efternamn, Förnamnsinitial. (År). </w:t>
      </w:r>
      <w:r w:rsidRPr="00CF3070">
        <w:rPr>
          <w:i/>
        </w:rPr>
        <w:t>Titel</w:t>
      </w:r>
      <w:r w:rsidRPr="006B5628">
        <w:t>. Diss. Universitet. Förlagsort: Förlag. Beständig länk.</w:t>
      </w:r>
    </w:p>
    <w:p w:rsidR="00D47A53" w:rsidRDefault="00230390" w:rsidP="00FD6463">
      <w:pPr>
        <w:pStyle w:val="Rubrikutannumrering"/>
        <w:framePr w:wrap="notBeside"/>
      </w:pPr>
      <w:bookmarkStart w:id="31" w:name="_Toc76479177"/>
      <w:bookmarkStart w:id="32" w:name="_Toc118903553"/>
      <w:r>
        <w:lastRenderedPageBreak/>
        <w:t>Bilaga</w:t>
      </w:r>
      <w:r w:rsidR="00B6433F" w:rsidRPr="00682061">
        <w:t xml:space="preserve"> 1</w:t>
      </w:r>
      <w:bookmarkEnd w:id="31"/>
      <w:bookmarkEnd w:id="32"/>
    </w:p>
    <w:p w:rsidR="00E56946" w:rsidRDefault="00E56946" w:rsidP="00E56946">
      <w:pPr>
        <w:pStyle w:val="Textefterrubrik"/>
      </w:pPr>
      <w:r>
        <w:t>Det här är</w:t>
      </w:r>
      <w:r w:rsidR="00F35E67">
        <w:t xml:space="preserve"> formatet ”Text efter rubrik”. </w:t>
      </w:r>
      <w:r>
        <w:t>Det här är formatet ”Text efter rubrik”. Det här är for</w:t>
      </w:r>
      <w:r w:rsidR="00F35E67">
        <w:t xml:space="preserve">matet ”Text efter rubrik”. </w:t>
      </w:r>
      <w:r>
        <w:t>Det här är formatet ”Text efter rubrik”. Det här är</w:t>
      </w:r>
      <w:r w:rsidR="00F35E67">
        <w:t xml:space="preserve"> formatet ”Text efter rubrik”. </w:t>
      </w:r>
      <w:r>
        <w:t>Det här är formatet ”Text efter rubrik”. Det här är formatet ”Text efter rubrik”.</w:t>
      </w:r>
    </w:p>
    <w:p w:rsidR="00E56946" w:rsidRDefault="00E56946" w:rsidP="00E56946">
      <w:pPr>
        <w:pStyle w:val="Textmedblankrad"/>
      </w:pPr>
      <w:r>
        <w:t xml:space="preserve">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 xml:space="preserve">”. Det här är formatet ”Text med </w:t>
      </w:r>
      <w:proofErr w:type="spellStart"/>
      <w:r>
        <w:t>blankrad</w:t>
      </w:r>
      <w:proofErr w:type="spellEnd"/>
      <w:r>
        <w:t>”.</w:t>
      </w:r>
    </w:p>
    <w:p w:rsidR="00682061" w:rsidRPr="00C107B4" w:rsidRDefault="00682061" w:rsidP="00E56946">
      <w:pPr>
        <w:pStyle w:val="Textefterrubrik"/>
        <w:rPr>
          <w:lang w:val="la-Latn"/>
        </w:rPr>
      </w:pPr>
    </w:p>
    <w:sectPr w:rsidR="00682061" w:rsidRPr="00C107B4" w:rsidSect="00321AC5">
      <w:footerReference w:type="default" r:id="rId16"/>
      <w:pgSz w:w="11900" w:h="16840"/>
      <w:pgMar w:top="1701" w:right="1985" w:bottom="1701" w:left="1985"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777" w:rsidRDefault="00597777" w:rsidP="004423F7">
      <w:r>
        <w:separator/>
      </w:r>
    </w:p>
    <w:p w:rsidR="00597777" w:rsidRDefault="00597777"/>
    <w:p w:rsidR="00597777" w:rsidRDefault="00597777"/>
    <w:p w:rsidR="00597777" w:rsidRDefault="00597777"/>
    <w:p w:rsidR="00597777" w:rsidRDefault="00597777"/>
    <w:p w:rsidR="00597777" w:rsidRDefault="00597777"/>
  </w:endnote>
  <w:endnote w:type="continuationSeparator" w:id="0">
    <w:p w:rsidR="00597777" w:rsidRDefault="00597777" w:rsidP="004423F7">
      <w:r>
        <w:continuationSeparator/>
      </w:r>
    </w:p>
    <w:p w:rsidR="00597777" w:rsidRDefault="00597777"/>
    <w:p w:rsidR="00597777" w:rsidRDefault="00597777"/>
    <w:p w:rsidR="00597777" w:rsidRDefault="00597777"/>
    <w:p w:rsidR="00597777" w:rsidRDefault="00597777"/>
    <w:p w:rsidR="00597777" w:rsidRDefault="0059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44F" w:rsidRDefault="00E2344F">
    <w:pPr>
      <w:pStyle w:val="Sidfot"/>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023319"/>
      <w:docPartObj>
        <w:docPartGallery w:val="Page Numbers (Bottom of Page)"/>
        <w:docPartUnique/>
      </w:docPartObj>
    </w:sdtPr>
    <w:sdtEndPr/>
    <w:sdtContent>
      <w:p w:rsidR="00A752A0" w:rsidRDefault="00E2344F">
        <w:pPr>
          <w:pStyle w:val="Sidfot"/>
          <w:jc w:val="center"/>
        </w:pPr>
        <w:r>
          <w:fldChar w:fldCharType="begin"/>
        </w:r>
        <w:r>
          <w:instrText>PAGE   \* MERGEFORMAT</w:instrText>
        </w:r>
        <w:r>
          <w:fldChar w:fldCharType="separate"/>
        </w:r>
        <w:r w:rsidR="00284D2C">
          <w:rPr>
            <w:noProof/>
          </w:rPr>
          <w:t>11</w:t>
        </w:r>
        <w:r>
          <w:fldChar w:fldCharType="end"/>
        </w:r>
      </w:p>
      <w:p w:rsidR="00E2344F" w:rsidRDefault="00597777">
        <w:pPr>
          <w:pStyle w:val="Sidfot"/>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777" w:rsidRPr="00AA0DEF" w:rsidRDefault="00597777" w:rsidP="00AA0DEF">
      <w:pPr>
        <w:ind w:firstLine="0"/>
      </w:pPr>
      <w:r>
        <w:separator/>
      </w:r>
    </w:p>
  </w:footnote>
  <w:footnote w:type="continuationSeparator" w:id="0">
    <w:p w:rsidR="00597777" w:rsidRDefault="00597777" w:rsidP="004423F7">
      <w:r>
        <w:continuationSeparator/>
      </w:r>
    </w:p>
    <w:p w:rsidR="00597777" w:rsidRDefault="00597777"/>
    <w:p w:rsidR="00597777" w:rsidRDefault="00597777"/>
    <w:p w:rsidR="00597777" w:rsidRDefault="00597777"/>
    <w:p w:rsidR="00597777" w:rsidRDefault="00597777"/>
    <w:p w:rsidR="00597777" w:rsidRDefault="00597777"/>
  </w:footnote>
  <w:footnote w:type="continuationNotice" w:id="1">
    <w:p w:rsidR="00597777" w:rsidRDefault="00597777">
      <w:pPr>
        <w:spacing w:line="240" w:lineRule="auto"/>
      </w:pPr>
    </w:p>
    <w:p w:rsidR="00597777" w:rsidRDefault="0059777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7EE"/>
    <w:multiLevelType w:val="hybridMultilevel"/>
    <w:tmpl w:val="9328DA12"/>
    <w:lvl w:ilvl="0" w:tplc="F8905190">
      <w:start w:val="1"/>
      <w:numFmt w:val="decimal"/>
      <w:lvlText w:val="%1.1.1"/>
      <w:lvlJc w:val="left"/>
      <w:pPr>
        <w:ind w:left="36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842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DB3B55"/>
    <w:multiLevelType w:val="hybridMultilevel"/>
    <w:tmpl w:val="A962AFB2"/>
    <w:lvl w:ilvl="0" w:tplc="A78C56FA">
      <w:start w:val="1"/>
      <w:numFmt w:val="decimal"/>
      <w:lvlText w:val="%1.1"/>
      <w:lvlJc w:val="left"/>
      <w:pPr>
        <w:ind w:left="360"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186E7515"/>
    <w:multiLevelType w:val="hybridMultilevel"/>
    <w:tmpl w:val="CACCA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991FF4"/>
    <w:multiLevelType w:val="multilevel"/>
    <w:tmpl w:val="840A1BEE"/>
    <w:styleLink w:val="Headings"/>
    <w:lvl w:ilvl="0">
      <w:start w:val="1"/>
      <w:numFmt w:val="decimal"/>
      <w:pStyle w:val="Rubrik1"/>
      <w:lvlText w:val="%1."/>
      <w:lvlJc w:val="left"/>
      <w:pPr>
        <w:tabs>
          <w:tab w:val="num" w:pos="680"/>
        </w:tabs>
        <w:ind w:left="680" w:hanging="680"/>
      </w:pPr>
      <w:rPr>
        <w:rFonts w:hint="default"/>
      </w:rPr>
    </w:lvl>
    <w:lvl w:ilvl="1">
      <w:start w:val="1"/>
      <w:numFmt w:val="decimal"/>
      <w:pStyle w:val="Rubrik2"/>
      <w:lvlText w:val="%1.%2"/>
      <w:lvlJc w:val="left"/>
      <w:pPr>
        <w:ind w:left="680" w:hanging="680"/>
      </w:pPr>
      <w:rPr>
        <w:rFonts w:hint="default"/>
      </w:rPr>
    </w:lvl>
    <w:lvl w:ilvl="2">
      <w:start w:val="1"/>
      <w:numFmt w:val="decimal"/>
      <w:pStyle w:val="Rubrik3"/>
      <w:lvlText w:val="%1.%2.%3"/>
      <w:lvlJc w:val="left"/>
      <w:pPr>
        <w:ind w:left="794" w:hanging="79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F886813"/>
    <w:multiLevelType w:val="hybridMultilevel"/>
    <w:tmpl w:val="EE12C2C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E25D2E"/>
    <w:multiLevelType w:val="hybridMultilevel"/>
    <w:tmpl w:val="FE7EB3E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20B6128E"/>
    <w:multiLevelType w:val="hybridMultilevel"/>
    <w:tmpl w:val="12D031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F26B1B"/>
    <w:multiLevelType w:val="hybridMultilevel"/>
    <w:tmpl w:val="62D060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4E1C3B"/>
    <w:multiLevelType w:val="hybridMultilevel"/>
    <w:tmpl w:val="81F8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A3032"/>
    <w:multiLevelType w:val="hybridMultilevel"/>
    <w:tmpl w:val="B40A9C0C"/>
    <w:lvl w:ilvl="0" w:tplc="C576B1BE">
      <w:start w:val="1"/>
      <w:numFmt w:val="decimal"/>
      <w:pStyle w:val="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D6E9F"/>
    <w:multiLevelType w:val="multilevel"/>
    <w:tmpl w:val="0809001F"/>
    <w:lvl w:ilvl="0">
      <w:start w:val="1"/>
      <w:numFmt w:val="decimal"/>
      <w:lvlText w:val="%1."/>
      <w:lvlJc w:val="left"/>
      <w:pPr>
        <w:ind w:left="360" w:hanging="360"/>
      </w:pPr>
      <w:rPr>
        <w:rFonts w:hint="default"/>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8751EB"/>
    <w:multiLevelType w:val="hybridMultilevel"/>
    <w:tmpl w:val="34DC335C"/>
    <w:lvl w:ilvl="0" w:tplc="ABC05A66">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13" w15:restartNumberingAfterBreak="0">
    <w:nsid w:val="35B93130"/>
    <w:multiLevelType w:val="multilevel"/>
    <w:tmpl w:val="840A1BEE"/>
    <w:numStyleLink w:val="Headings"/>
  </w:abstractNum>
  <w:abstractNum w:abstractNumId="14" w15:restartNumberingAfterBreak="0">
    <w:nsid w:val="36EA6707"/>
    <w:multiLevelType w:val="hybridMultilevel"/>
    <w:tmpl w:val="73BE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A6D56"/>
    <w:multiLevelType w:val="hybridMultilevel"/>
    <w:tmpl w:val="8D3EF5B4"/>
    <w:lvl w:ilvl="0" w:tplc="FAA6513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B41D8"/>
    <w:multiLevelType w:val="hybridMultilevel"/>
    <w:tmpl w:val="1D081C22"/>
    <w:lvl w:ilvl="0" w:tplc="FAA6513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41249"/>
    <w:multiLevelType w:val="hybridMultilevel"/>
    <w:tmpl w:val="DA964E40"/>
    <w:lvl w:ilvl="0" w:tplc="C6868EC8">
      <w:start w:val="1"/>
      <w:numFmt w:val="decimal"/>
      <w:lvlText w:val="%1.1.1"/>
      <w:lvlJc w:val="left"/>
      <w:pPr>
        <w:ind w:left="360" w:hanging="360"/>
      </w:pPr>
      <w:rPr>
        <w:rFonts w:ascii="Arial" w:hAnsi="Arial"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6555F"/>
    <w:multiLevelType w:val="hybridMultilevel"/>
    <w:tmpl w:val="BCE8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EA2BF0"/>
    <w:multiLevelType w:val="hybridMultilevel"/>
    <w:tmpl w:val="72F82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FF5104"/>
    <w:multiLevelType w:val="hybridMultilevel"/>
    <w:tmpl w:val="A46A20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7F4358"/>
    <w:multiLevelType w:val="hybridMultilevel"/>
    <w:tmpl w:val="91AE24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305454"/>
    <w:multiLevelType w:val="hybridMultilevel"/>
    <w:tmpl w:val="D5E2FC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390057"/>
    <w:multiLevelType w:val="hybridMultilevel"/>
    <w:tmpl w:val="95DA5A92"/>
    <w:lvl w:ilvl="0" w:tplc="E532767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4A0DAA"/>
    <w:multiLevelType w:val="hybridMultilevel"/>
    <w:tmpl w:val="E1343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157B42"/>
    <w:multiLevelType w:val="hybridMultilevel"/>
    <w:tmpl w:val="CAF6F5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94742D"/>
    <w:multiLevelType w:val="multilevel"/>
    <w:tmpl w:val="0809001F"/>
    <w:lvl w:ilvl="0">
      <w:start w:val="1"/>
      <w:numFmt w:val="decimal"/>
      <w:lvlText w:val="%1."/>
      <w:lvlJc w:val="left"/>
      <w:pPr>
        <w:ind w:left="360" w:hanging="360"/>
      </w:pPr>
      <w:rPr>
        <w:rFonts w:hint="default"/>
        <w:position w:val="0"/>
        <w:sz w:val="40"/>
      </w:rPr>
    </w:lvl>
    <w:lvl w:ilvl="1">
      <w:start w:val="1"/>
      <w:numFmt w:val="decimal"/>
      <w:lvlText w:val="%1.%2."/>
      <w:lvlJc w:val="left"/>
      <w:pPr>
        <w:ind w:left="792" w:hanging="432"/>
      </w:pPr>
      <w:rPr>
        <w:rFonts w:hint="default"/>
        <w:sz w:val="32"/>
      </w:rPr>
    </w:lvl>
    <w:lvl w:ilvl="2">
      <w:start w:val="1"/>
      <w:numFmt w:val="decimal"/>
      <w:lvlText w:val="%1.%2.%3."/>
      <w:lvlJc w:val="left"/>
      <w:pPr>
        <w:ind w:left="1224" w:hanging="504"/>
      </w:pPr>
      <w:rPr>
        <w:rFonts w:hint="default"/>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18C0D81"/>
    <w:multiLevelType w:val="multilevel"/>
    <w:tmpl w:val="8D28BF20"/>
    <w:styleLink w:val="PunktlistaBulletpointlist"/>
    <w:lvl w:ilvl="0">
      <w:start w:val="1"/>
      <w:numFmt w:val="bullet"/>
      <w:lvlText w:val=""/>
      <w:lvlJc w:val="left"/>
      <w:pPr>
        <w:ind w:left="787" w:hanging="360"/>
      </w:pPr>
      <w:rPr>
        <w:rFonts w:ascii="Symbol" w:hAnsi="Symbol" w:hint="default"/>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28" w15:restartNumberingAfterBreak="0">
    <w:nsid w:val="62022353"/>
    <w:multiLevelType w:val="hybridMultilevel"/>
    <w:tmpl w:val="AD60EC3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E54438"/>
    <w:multiLevelType w:val="multilevel"/>
    <w:tmpl w:val="DD827D5C"/>
    <w:lvl w:ilvl="0">
      <w:start w:val="1"/>
      <w:numFmt w:val="decimal"/>
      <w:lvlText w:val="%1."/>
      <w:lvlJc w:val="left"/>
      <w:pPr>
        <w:tabs>
          <w:tab w:val="num" w:pos="794"/>
        </w:tabs>
        <w:ind w:left="680" w:hanging="680"/>
      </w:pPr>
      <w:rPr>
        <w:rFonts w:hint="default"/>
        <w:position w:val="0"/>
        <w:sz w:val="40"/>
      </w:rPr>
    </w:lvl>
    <w:lvl w:ilvl="1">
      <w:start w:val="1"/>
      <w:numFmt w:val="decimal"/>
      <w:lvlText w:val="%1.%2."/>
      <w:lvlJc w:val="left"/>
      <w:pPr>
        <w:tabs>
          <w:tab w:val="num" w:pos="794"/>
        </w:tabs>
        <w:ind w:left="680" w:hanging="680"/>
      </w:pPr>
      <w:rPr>
        <w:rFonts w:ascii="Arial" w:hAnsi="Arial" w:hint="default"/>
        <w:sz w:val="32"/>
      </w:rPr>
    </w:lvl>
    <w:lvl w:ilvl="2">
      <w:start w:val="1"/>
      <w:numFmt w:val="decimal"/>
      <w:lvlText w:val="%1.%2.%3."/>
      <w:lvlJc w:val="left"/>
      <w:pPr>
        <w:tabs>
          <w:tab w:val="num" w:pos="794"/>
        </w:tabs>
        <w:ind w:left="794" w:hanging="794"/>
      </w:pPr>
      <w:rPr>
        <w:rFonts w:ascii="Arial" w:hAnsi="Arial" w:hint="default"/>
        <w:sz w:val="28"/>
      </w:rPr>
    </w:lvl>
    <w:lvl w:ilvl="3">
      <w:start w:val="1"/>
      <w:numFmt w:val="decimal"/>
      <w:lvlText w:val="%1.%2.%3.%4."/>
      <w:lvlJc w:val="left"/>
      <w:pPr>
        <w:tabs>
          <w:tab w:val="num" w:pos="794"/>
        </w:tabs>
        <w:ind w:left="680" w:hanging="680"/>
      </w:pPr>
      <w:rPr>
        <w:rFonts w:hint="default"/>
      </w:rPr>
    </w:lvl>
    <w:lvl w:ilvl="4">
      <w:start w:val="1"/>
      <w:numFmt w:val="decimal"/>
      <w:lvlText w:val="%1.%2.%3.%4.%5."/>
      <w:lvlJc w:val="left"/>
      <w:pPr>
        <w:tabs>
          <w:tab w:val="num" w:pos="794"/>
        </w:tabs>
        <w:ind w:left="680" w:hanging="680"/>
      </w:pPr>
      <w:rPr>
        <w:rFonts w:hint="default"/>
      </w:rPr>
    </w:lvl>
    <w:lvl w:ilvl="5">
      <w:start w:val="1"/>
      <w:numFmt w:val="decimal"/>
      <w:lvlText w:val="%1.%2.%3.%4.%5.%6."/>
      <w:lvlJc w:val="left"/>
      <w:pPr>
        <w:tabs>
          <w:tab w:val="num" w:pos="794"/>
        </w:tabs>
        <w:ind w:left="680" w:hanging="680"/>
      </w:pPr>
      <w:rPr>
        <w:rFonts w:hint="default"/>
      </w:rPr>
    </w:lvl>
    <w:lvl w:ilvl="6">
      <w:start w:val="1"/>
      <w:numFmt w:val="decimal"/>
      <w:lvlText w:val="%1.%2.%3.%4.%5.%6.%7."/>
      <w:lvlJc w:val="left"/>
      <w:pPr>
        <w:tabs>
          <w:tab w:val="num" w:pos="794"/>
        </w:tabs>
        <w:ind w:left="680" w:hanging="680"/>
      </w:pPr>
      <w:rPr>
        <w:rFonts w:hint="default"/>
      </w:rPr>
    </w:lvl>
    <w:lvl w:ilvl="7">
      <w:start w:val="1"/>
      <w:numFmt w:val="decimal"/>
      <w:lvlText w:val="%1.%2.%3.%4.%5.%6.%7.%8."/>
      <w:lvlJc w:val="left"/>
      <w:pPr>
        <w:tabs>
          <w:tab w:val="num" w:pos="794"/>
        </w:tabs>
        <w:ind w:left="680" w:hanging="680"/>
      </w:pPr>
      <w:rPr>
        <w:rFonts w:hint="default"/>
      </w:rPr>
    </w:lvl>
    <w:lvl w:ilvl="8">
      <w:start w:val="1"/>
      <w:numFmt w:val="decimal"/>
      <w:lvlText w:val="%1.%2.%3.%4.%5.%6.%7.%8.%9."/>
      <w:lvlJc w:val="left"/>
      <w:pPr>
        <w:tabs>
          <w:tab w:val="num" w:pos="794"/>
        </w:tabs>
        <w:ind w:left="680" w:hanging="680"/>
      </w:pPr>
      <w:rPr>
        <w:rFonts w:hint="default"/>
      </w:rPr>
    </w:lvl>
  </w:abstractNum>
  <w:abstractNum w:abstractNumId="30" w15:restartNumberingAfterBreak="0">
    <w:nsid w:val="6537471E"/>
    <w:multiLevelType w:val="hybridMultilevel"/>
    <w:tmpl w:val="B47228D4"/>
    <w:lvl w:ilvl="0" w:tplc="9FAAB852">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890D6F"/>
    <w:multiLevelType w:val="hybridMultilevel"/>
    <w:tmpl w:val="0848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CF395A"/>
    <w:multiLevelType w:val="hybridMultilevel"/>
    <w:tmpl w:val="EEB8BD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102AA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27"/>
  </w:num>
  <w:num w:numId="3">
    <w:abstractNumId w:val="12"/>
    <w:lvlOverride w:ilvl="0">
      <w:startOverride w:val="1"/>
    </w:lvlOverride>
  </w:num>
  <w:num w:numId="4">
    <w:abstractNumId w:val="12"/>
    <w:lvlOverride w:ilvl="0">
      <w:startOverride w:val="1"/>
    </w:lvlOverride>
  </w:num>
  <w:num w:numId="5">
    <w:abstractNumId w:val="24"/>
  </w:num>
  <w:num w:numId="6">
    <w:abstractNumId w:val="18"/>
  </w:num>
  <w:num w:numId="7">
    <w:abstractNumId w:val="10"/>
  </w:num>
  <w:num w:numId="8">
    <w:abstractNumId w:val="19"/>
  </w:num>
  <w:num w:numId="9">
    <w:abstractNumId w:val="25"/>
  </w:num>
  <w:num w:numId="10">
    <w:abstractNumId w:val="32"/>
  </w:num>
  <w:num w:numId="11">
    <w:abstractNumId w:val="28"/>
  </w:num>
  <w:num w:numId="12">
    <w:abstractNumId w:val="12"/>
  </w:num>
  <w:num w:numId="13">
    <w:abstractNumId w:val="7"/>
  </w:num>
  <w:num w:numId="14">
    <w:abstractNumId w:val="6"/>
  </w:num>
  <w:num w:numId="15">
    <w:abstractNumId w:val="8"/>
  </w:num>
  <w:num w:numId="16">
    <w:abstractNumId w:val="20"/>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3"/>
  </w:num>
  <w:num w:numId="26">
    <w:abstractNumId w:val="5"/>
  </w:num>
  <w:num w:numId="27">
    <w:abstractNumId w:val="21"/>
  </w:num>
  <w:num w:numId="28">
    <w:abstractNumId w:val="22"/>
  </w:num>
  <w:num w:numId="29">
    <w:abstractNumId w:val="10"/>
    <w:lvlOverride w:ilvl="0">
      <w:startOverride w:val="1"/>
    </w:lvlOverride>
  </w:num>
  <w:num w:numId="30">
    <w:abstractNumId w:val="10"/>
    <w:lvlOverride w:ilvl="0">
      <w:startOverride w:val="1"/>
    </w:lvlOverride>
  </w:num>
  <w:num w:numId="31">
    <w:abstractNumId w:val="26"/>
  </w:num>
  <w:num w:numId="32">
    <w:abstractNumId w:val="26"/>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1"/>
  </w:num>
  <w:num w:numId="35">
    <w:abstractNumId w:val="2"/>
  </w:num>
  <w:num w:numId="36">
    <w:abstractNumId w:val="0"/>
  </w:num>
  <w:num w:numId="37">
    <w:abstractNumId w:val="17"/>
  </w:num>
  <w:num w:numId="38">
    <w:abstractNumId w:val="1"/>
  </w:num>
  <w:num w:numId="39">
    <w:abstractNumId w:val="26"/>
  </w:num>
  <w:num w:numId="40">
    <w:abstractNumId w:val="23"/>
  </w:num>
  <w:num w:numId="41">
    <w:abstractNumId w:val="30"/>
  </w:num>
  <w:num w:numId="42">
    <w:abstractNumId w:val="33"/>
  </w:num>
  <w:num w:numId="43">
    <w:abstractNumId w:val="4"/>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1">
      <w:lvl w:ilvl="1">
        <w:start w:val="1"/>
        <w:numFmt w:val="decimal"/>
        <w:pStyle w:val="Rubrik2"/>
        <w:lvlText w:val="%1.%2"/>
        <w:lvlJc w:val="left"/>
        <w:pPr>
          <w:ind w:left="680" w:hanging="680"/>
        </w:pPr>
        <w:rPr>
          <w:rFonts w:hint="default"/>
        </w:rPr>
      </w:lvl>
    </w:lvlOverride>
    <w:lvlOverride w:ilvl="2">
      <w:lvl w:ilvl="2">
        <w:start w:val="1"/>
        <w:numFmt w:val="decimal"/>
        <w:pStyle w:val="Rubrik3"/>
        <w:lvlText w:val="%1.%2.%3"/>
        <w:lvlJc w:val="left"/>
        <w:pPr>
          <w:ind w:left="794" w:hanging="794"/>
        </w:pPr>
        <w:rPr>
          <w:rFonts w:hint="default"/>
        </w:rPr>
      </w:lvl>
    </w:lvlOverride>
  </w:num>
  <w:num w:numId="46">
    <w:abstractNumId w:val="9"/>
  </w:num>
  <w:num w:numId="47">
    <w:abstractNumId w:val="16"/>
  </w:num>
  <w:num w:numId="48">
    <w:abstractNumId w:val="15"/>
  </w:num>
  <w:num w:numId="49">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attachedTemplate r:id="rId1"/>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Y3tjAxtzAzNTYwNTVR0lEKTi0uzszPAykwN60FAB9vCFgtAAAA"/>
  </w:docVars>
  <w:rsids>
    <w:rsidRoot w:val="00A761DC"/>
    <w:rsid w:val="0000338C"/>
    <w:rsid w:val="00004128"/>
    <w:rsid w:val="00011832"/>
    <w:rsid w:val="000156E3"/>
    <w:rsid w:val="000170B8"/>
    <w:rsid w:val="00020B18"/>
    <w:rsid w:val="0002309E"/>
    <w:rsid w:val="00024693"/>
    <w:rsid w:val="0002713F"/>
    <w:rsid w:val="000303FF"/>
    <w:rsid w:val="00031C09"/>
    <w:rsid w:val="00032FB7"/>
    <w:rsid w:val="000362E2"/>
    <w:rsid w:val="00037E5C"/>
    <w:rsid w:val="00037F04"/>
    <w:rsid w:val="00040780"/>
    <w:rsid w:val="00047B27"/>
    <w:rsid w:val="0005578C"/>
    <w:rsid w:val="00064832"/>
    <w:rsid w:val="00066AE1"/>
    <w:rsid w:val="000707F4"/>
    <w:rsid w:val="00070E8A"/>
    <w:rsid w:val="00074130"/>
    <w:rsid w:val="000754EE"/>
    <w:rsid w:val="00077E85"/>
    <w:rsid w:val="00082FE5"/>
    <w:rsid w:val="00085AC8"/>
    <w:rsid w:val="0008636C"/>
    <w:rsid w:val="00090CC9"/>
    <w:rsid w:val="000A342B"/>
    <w:rsid w:val="000A3600"/>
    <w:rsid w:val="000A3FB1"/>
    <w:rsid w:val="000B20A1"/>
    <w:rsid w:val="000B3447"/>
    <w:rsid w:val="000C064C"/>
    <w:rsid w:val="000C1A9C"/>
    <w:rsid w:val="000C4478"/>
    <w:rsid w:val="000C7A79"/>
    <w:rsid w:val="000D3AF9"/>
    <w:rsid w:val="000D7DD4"/>
    <w:rsid w:val="000F00BE"/>
    <w:rsid w:val="000F021A"/>
    <w:rsid w:val="000F13AF"/>
    <w:rsid w:val="000F7444"/>
    <w:rsid w:val="0010381B"/>
    <w:rsid w:val="001046FD"/>
    <w:rsid w:val="0010553E"/>
    <w:rsid w:val="00106719"/>
    <w:rsid w:val="00113D2E"/>
    <w:rsid w:val="00116C95"/>
    <w:rsid w:val="00116CC7"/>
    <w:rsid w:val="00123B95"/>
    <w:rsid w:val="00125C1F"/>
    <w:rsid w:val="0012621D"/>
    <w:rsid w:val="001323D1"/>
    <w:rsid w:val="00134914"/>
    <w:rsid w:val="001419B9"/>
    <w:rsid w:val="00143F26"/>
    <w:rsid w:val="00145263"/>
    <w:rsid w:val="00147168"/>
    <w:rsid w:val="00147A4D"/>
    <w:rsid w:val="00147AF2"/>
    <w:rsid w:val="001550C9"/>
    <w:rsid w:val="001607DB"/>
    <w:rsid w:val="001629C6"/>
    <w:rsid w:val="00165338"/>
    <w:rsid w:val="00166106"/>
    <w:rsid w:val="00170C03"/>
    <w:rsid w:val="00171DEB"/>
    <w:rsid w:val="00172273"/>
    <w:rsid w:val="00176656"/>
    <w:rsid w:val="001773FD"/>
    <w:rsid w:val="00187E75"/>
    <w:rsid w:val="00190614"/>
    <w:rsid w:val="00191D0A"/>
    <w:rsid w:val="001922AD"/>
    <w:rsid w:val="0019393F"/>
    <w:rsid w:val="00195564"/>
    <w:rsid w:val="00197FC0"/>
    <w:rsid w:val="001A401A"/>
    <w:rsid w:val="001A6B90"/>
    <w:rsid w:val="001A732E"/>
    <w:rsid w:val="001A75DE"/>
    <w:rsid w:val="001A7E0F"/>
    <w:rsid w:val="001C0EB5"/>
    <w:rsid w:val="001C0EE0"/>
    <w:rsid w:val="001C16C7"/>
    <w:rsid w:val="001C5532"/>
    <w:rsid w:val="001C6277"/>
    <w:rsid w:val="001D01EA"/>
    <w:rsid w:val="001D03BD"/>
    <w:rsid w:val="001D1E7A"/>
    <w:rsid w:val="001D2E1E"/>
    <w:rsid w:val="001D4B6F"/>
    <w:rsid w:val="001E1A77"/>
    <w:rsid w:val="001E4424"/>
    <w:rsid w:val="001F230A"/>
    <w:rsid w:val="001F6A9E"/>
    <w:rsid w:val="00203263"/>
    <w:rsid w:val="002153F0"/>
    <w:rsid w:val="002161ED"/>
    <w:rsid w:val="002178C7"/>
    <w:rsid w:val="00221672"/>
    <w:rsid w:val="0022288F"/>
    <w:rsid w:val="00223463"/>
    <w:rsid w:val="00230390"/>
    <w:rsid w:val="0023265E"/>
    <w:rsid w:val="0023688E"/>
    <w:rsid w:val="00240761"/>
    <w:rsid w:val="0024342E"/>
    <w:rsid w:val="00244E87"/>
    <w:rsid w:val="00246762"/>
    <w:rsid w:val="00252591"/>
    <w:rsid w:val="00262452"/>
    <w:rsid w:val="0026672A"/>
    <w:rsid w:val="00271BFF"/>
    <w:rsid w:val="002722BA"/>
    <w:rsid w:val="002817D6"/>
    <w:rsid w:val="00284D2C"/>
    <w:rsid w:val="00292197"/>
    <w:rsid w:val="00296533"/>
    <w:rsid w:val="002B3B67"/>
    <w:rsid w:val="002B5E7B"/>
    <w:rsid w:val="002C64BF"/>
    <w:rsid w:val="002D172A"/>
    <w:rsid w:val="002D5B2F"/>
    <w:rsid w:val="002E16CF"/>
    <w:rsid w:val="002E5592"/>
    <w:rsid w:val="002E600B"/>
    <w:rsid w:val="002F4247"/>
    <w:rsid w:val="003016F8"/>
    <w:rsid w:val="00303B7C"/>
    <w:rsid w:val="00312BFB"/>
    <w:rsid w:val="00313DAA"/>
    <w:rsid w:val="00316D73"/>
    <w:rsid w:val="00321AC5"/>
    <w:rsid w:val="003311CC"/>
    <w:rsid w:val="003343C2"/>
    <w:rsid w:val="00335C36"/>
    <w:rsid w:val="00336F06"/>
    <w:rsid w:val="003412EE"/>
    <w:rsid w:val="00342C33"/>
    <w:rsid w:val="0034459B"/>
    <w:rsid w:val="0034736A"/>
    <w:rsid w:val="003525F0"/>
    <w:rsid w:val="00352B01"/>
    <w:rsid w:val="0035410F"/>
    <w:rsid w:val="0035656B"/>
    <w:rsid w:val="0035696F"/>
    <w:rsid w:val="0036440F"/>
    <w:rsid w:val="00366846"/>
    <w:rsid w:val="0037402A"/>
    <w:rsid w:val="003742EE"/>
    <w:rsid w:val="00383976"/>
    <w:rsid w:val="00383E76"/>
    <w:rsid w:val="0038611C"/>
    <w:rsid w:val="00391685"/>
    <w:rsid w:val="00393B14"/>
    <w:rsid w:val="00393E19"/>
    <w:rsid w:val="00394064"/>
    <w:rsid w:val="00394833"/>
    <w:rsid w:val="00397371"/>
    <w:rsid w:val="003A1991"/>
    <w:rsid w:val="003A327B"/>
    <w:rsid w:val="003A5124"/>
    <w:rsid w:val="003A596B"/>
    <w:rsid w:val="003A664B"/>
    <w:rsid w:val="003A78F3"/>
    <w:rsid w:val="003B0854"/>
    <w:rsid w:val="003B17A0"/>
    <w:rsid w:val="003B5335"/>
    <w:rsid w:val="003C1064"/>
    <w:rsid w:val="003D4DD3"/>
    <w:rsid w:val="003E01FD"/>
    <w:rsid w:val="003E59C3"/>
    <w:rsid w:val="003E7415"/>
    <w:rsid w:val="003F2B4D"/>
    <w:rsid w:val="003F2C5F"/>
    <w:rsid w:val="003F32A8"/>
    <w:rsid w:val="003F38A9"/>
    <w:rsid w:val="003F4F55"/>
    <w:rsid w:val="003F6F5D"/>
    <w:rsid w:val="004018A1"/>
    <w:rsid w:val="0041463C"/>
    <w:rsid w:val="0042034A"/>
    <w:rsid w:val="0042215F"/>
    <w:rsid w:val="004239FF"/>
    <w:rsid w:val="00425BD1"/>
    <w:rsid w:val="004278C8"/>
    <w:rsid w:val="00427C3B"/>
    <w:rsid w:val="00427E6C"/>
    <w:rsid w:val="004350BF"/>
    <w:rsid w:val="00441500"/>
    <w:rsid w:val="004423B7"/>
    <w:rsid w:val="004423F7"/>
    <w:rsid w:val="004468FD"/>
    <w:rsid w:val="00450C9B"/>
    <w:rsid w:val="00451D0B"/>
    <w:rsid w:val="0045734C"/>
    <w:rsid w:val="00463CC6"/>
    <w:rsid w:val="00463D1B"/>
    <w:rsid w:val="00465681"/>
    <w:rsid w:val="00467D70"/>
    <w:rsid w:val="004729BC"/>
    <w:rsid w:val="00474278"/>
    <w:rsid w:val="004748A9"/>
    <w:rsid w:val="0047684E"/>
    <w:rsid w:val="00476EED"/>
    <w:rsid w:val="00477A19"/>
    <w:rsid w:val="004840C9"/>
    <w:rsid w:val="00490CFB"/>
    <w:rsid w:val="004959A0"/>
    <w:rsid w:val="004A0AF7"/>
    <w:rsid w:val="004A189D"/>
    <w:rsid w:val="004B3CF2"/>
    <w:rsid w:val="004C17DD"/>
    <w:rsid w:val="004C4EC3"/>
    <w:rsid w:val="004C6A6A"/>
    <w:rsid w:val="004C6D4F"/>
    <w:rsid w:val="004D1235"/>
    <w:rsid w:val="004D17A8"/>
    <w:rsid w:val="004E2A7B"/>
    <w:rsid w:val="004E5604"/>
    <w:rsid w:val="004E70F2"/>
    <w:rsid w:val="004E7702"/>
    <w:rsid w:val="004F15F8"/>
    <w:rsid w:val="004F239F"/>
    <w:rsid w:val="004F3D8F"/>
    <w:rsid w:val="004F7CE3"/>
    <w:rsid w:val="0050152D"/>
    <w:rsid w:val="00504411"/>
    <w:rsid w:val="00504973"/>
    <w:rsid w:val="00512F06"/>
    <w:rsid w:val="0051586D"/>
    <w:rsid w:val="00516901"/>
    <w:rsid w:val="00520822"/>
    <w:rsid w:val="00520A47"/>
    <w:rsid w:val="00523222"/>
    <w:rsid w:val="005246C9"/>
    <w:rsid w:val="005248D8"/>
    <w:rsid w:val="00525FDB"/>
    <w:rsid w:val="00531ABE"/>
    <w:rsid w:val="00536B6A"/>
    <w:rsid w:val="005400CC"/>
    <w:rsid w:val="00540EC2"/>
    <w:rsid w:val="0054329C"/>
    <w:rsid w:val="00543531"/>
    <w:rsid w:val="00543B70"/>
    <w:rsid w:val="0054615F"/>
    <w:rsid w:val="00546BCE"/>
    <w:rsid w:val="00550661"/>
    <w:rsid w:val="0055459F"/>
    <w:rsid w:val="00554605"/>
    <w:rsid w:val="00555E3A"/>
    <w:rsid w:val="00557CCA"/>
    <w:rsid w:val="00562D24"/>
    <w:rsid w:val="005702C8"/>
    <w:rsid w:val="0057359A"/>
    <w:rsid w:val="00573773"/>
    <w:rsid w:val="0058057A"/>
    <w:rsid w:val="00581B8A"/>
    <w:rsid w:val="00582152"/>
    <w:rsid w:val="0058284D"/>
    <w:rsid w:val="00587DDD"/>
    <w:rsid w:val="00593EE5"/>
    <w:rsid w:val="00596E8A"/>
    <w:rsid w:val="00597777"/>
    <w:rsid w:val="005A1099"/>
    <w:rsid w:val="005A1CB6"/>
    <w:rsid w:val="005A49B0"/>
    <w:rsid w:val="005A72F1"/>
    <w:rsid w:val="005B0F7C"/>
    <w:rsid w:val="005B2208"/>
    <w:rsid w:val="005B2903"/>
    <w:rsid w:val="005C3002"/>
    <w:rsid w:val="005C450F"/>
    <w:rsid w:val="005C7651"/>
    <w:rsid w:val="005D0973"/>
    <w:rsid w:val="005D0AE6"/>
    <w:rsid w:val="005D1EC8"/>
    <w:rsid w:val="005F0628"/>
    <w:rsid w:val="005F288A"/>
    <w:rsid w:val="005F2D0E"/>
    <w:rsid w:val="005F4A4F"/>
    <w:rsid w:val="005F641F"/>
    <w:rsid w:val="006005DE"/>
    <w:rsid w:val="00602C5E"/>
    <w:rsid w:val="006105C2"/>
    <w:rsid w:val="006114CB"/>
    <w:rsid w:val="00612FFE"/>
    <w:rsid w:val="0061555D"/>
    <w:rsid w:val="006176E2"/>
    <w:rsid w:val="0061793D"/>
    <w:rsid w:val="00622988"/>
    <w:rsid w:val="006232B9"/>
    <w:rsid w:val="006236CA"/>
    <w:rsid w:val="006274C6"/>
    <w:rsid w:val="00640019"/>
    <w:rsid w:val="00641E29"/>
    <w:rsid w:val="00650D14"/>
    <w:rsid w:val="00652632"/>
    <w:rsid w:val="00653898"/>
    <w:rsid w:val="00653B8B"/>
    <w:rsid w:val="006556A8"/>
    <w:rsid w:val="00656D58"/>
    <w:rsid w:val="00660AA4"/>
    <w:rsid w:val="00663ECB"/>
    <w:rsid w:val="00671F83"/>
    <w:rsid w:val="0067763F"/>
    <w:rsid w:val="00682061"/>
    <w:rsid w:val="00684555"/>
    <w:rsid w:val="006925D2"/>
    <w:rsid w:val="00694C20"/>
    <w:rsid w:val="00696E9B"/>
    <w:rsid w:val="006A428F"/>
    <w:rsid w:val="006A50C0"/>
    <w:rsid w:val="006C62D9"/>
    <w:rsid w:val="006D157E"/>
    <w:rsid w:val="006E4961"/>
    <w:rsid w:val="006F166E"/>
    <w:rsid w:val="00702B6B"/>
    <w:rsid w:val="00703514"/>
    <w:rsid w:val="007035A8"/>
    <w:rsid w:val="0070756D"/>
    <w:rsid w:val="00714A9F"/>
    <w:rsid w:val="007172FC"/>
    <w:rsid w:val="00721263"/>
    <w:rsid w:val="007224DA"/>
    <w:rsid w:val="00723B8F"/>
    <w:rsid w:val="00724CB9"/>
    <w:rsid w:val="007303B9"/>
    <w:rsid w:val="00732422"/>
    <w:rsid w:val="00732557"/>
    <w:rsid w:val="00732CB9"/>
    <w:rsid w:val="00732DF2"/>
    <w:rsid w:val="007346A0"/>
    <w:rsid w:val="007356D5"/>
    <w:rsid w:val="007413B5"/>
    <w:rsid w:val="00742CD7"/>
    <w:rsid w:val="007443A8"/>
    <w:rsid w:val="00746CD7"/>
    <w:rsid w:val="0074736F"/>
    <w:rsid w:val="007609D9"/>
    <w:rsid w:val="007612C7"/>
    <w:rsid w:val="00763D45"/>
    <w:rsid w:val="007701D9"/>
    <w:rsid w:val="00770916"/>
    <w:rsid w:val="0077097C"/>
    <w:rsid w:val="00774077"/>
    <w:rsid w:val="00776EF3"/>
    <w:rsid w:val="00784A5B"/>
    <w:rsid w:val="00790850"/>
    <w:rsid w:val="00793002"/>
    <w:rsid w:val="00793D62"/>
    <w:rsid w:val="007A0C11"/>
    <w:rsid w:val="007A0F45"/>
    <w:rsid w:val="007A2351"/>
    <w:rsid w:val="007A56BB"/>
    <w:rsid w:val="007A5970"/>
    <w:rsid w:val="007A5E38"/>
    <w:rsid w:val="007B1175"/>
    <w:rsid w:val="007C2F14"/>
    <w:rsid w:val="007C43F9"/>
    <w:rsid w:val="007C7E15"/>
    <w:rsid w:val="007D1EBB"/>
    <w:rsid w:val="007E0F62"/>
    <w:rsid w:val="007F1028"/>
    <w:rsid w:val="007F4672"/>
    <w:rsid w:val="007F7ECE"/>
    <w:rsid w:val="008024EC"/>
    <w:rsid w:val="0080596D"/>
    <w:rsid w:val="008168E3"/>
    <w:rsid w:val="0082005A"/>
    <w:rsid w:val="0082096D"/>
    <w:rsid w:val="0082735E"/>
    <w:rsid w:val="00840425"/>
    <w:rsid w:val="00840A6A"/>
    <w:rsid w:val="0084172F"/>
    <w:rsid w:val="00843EB5"/>
    <w:rsid w:val="00844639"/>
    <w:rsid w:val="0085018A"/>
    <w:rsid w:val="0085200F"/>
    <w:rsid w:val="00852699"/>
    <w:rsid w:val="00854C66"/>
    <w:rsid w:val="00855977"/>
    <w:rsid w:val="00855ACB"/>
    <w:rsid w:val="00864630"/>
    <w:rsid w:val="00865906"/>
    <w:rsid w:val="008659F8"/>
    <w:rsid w:val="00867FC7"/>
    <w:rsid w:val="008724CD"/>
    <w:rsid w:val="008769EF"/>
    <w:rsid w:val="0088002E"/>
    <w:rsid w:val="0088052A"/>
    <w:rsid w:val="00882464"/>
    <w:rsid w:val="0088386A"/>
    <w:rsid w:val="00887CEE"/>
    <w:rsid w:val="00895EF2"/>
    <w:rsid w:val="00896413"/>
    <w:rsid w:val="0089745A"/>
    <w:rsid w:val="00897CC7"/>
    <w:rsid w:val="008A0A53"/>
    <w:rsid w:val="008A1782"/>
    <w:rsid w:val="008B16D4"/>
    <w:rsid w:val="008B192D"/>
    <w:rsid w:val="008B213A"/>
    <w:rsid w:val="008B514C"/>
    <w:rsid w:val="008C0243"/>
    <w:rsid w:val="008C09C0"/>
    <w:rsid w:val="008C15ED"/>
    <w:rsid w:val="008C1AF6"/>
    <w:rsid w:val="008C2D57"/>
    <w:rsid w:val="008C4952"/>
    <w:rsid w:val="008D080F"/>
    <w:rsid w:val="008D18FE"/>
    <w:rsid w:val="008D5315"/>
    <w:rsid w:val="008D5C8B"/>
    <w:rsid w:val="008D699D"/>
    <w:rsid w:val="008D7853"/>
    <w:rsid w:val="008E4990"/>
    <w:rsid w:val="008E6BB4"/>
    <w:rsid w:val="008F7AEA"/>
    <w:rsid w:val="009054B1"/>
    <w:rsid w:val="00906D03"/>
    <w:rsid w:val="00907D18"/>
    <w:rsid w:val="009102D9"/>
    <w:rsid w:val="00911F10"/>
    <w:rsid w:val="0091333B"/>
    <w:rsid w:val="00913542"/>
    <w:rsid w:val="0091434A"/>
    <w:rsid w:val="0091634E"/>
    <w:rsid w:val="00916484"/>
    <w:rsid w:val="0091706F"/>
    <w:rsid w:val="00917949"/>
    <w:rsid w:val="0092297D"/>
    <w:rsid w:val="00923C63"/>
    <w:rsid w:val="009275C9"/>
    <w:rsid w:val="00930664"/>
    <w:rsid w:val="009307AA"/>
    <w:rsid w:val="00937613"/>
    <w:rsid w:val="00940226"/>
    <w:rsid w:val="009411C2"/>
    <w:rsid w:val="009419F3"/>
    <w:rsid w:val="009470EF"/>
    <w:rsid w:val="0094768C"/>
    <w:rsid w:val="009538C7"/>
    <w:rsid w:val="00954880"/>
    <w:rsid w:val="00955F33"/>
    <w:rsid w:val="0095790D"/>
    <w:rsid w:val="009621BB"/>
    <w:rsid w:val="00966CC3"/>
    <w:rsid w:val="00972826"/>
    <w:rsid w:val="00975846"/>
    <w:rsid w:val="00977148"/>
    <w:rsid w:val="0097790C"/>
    <w:rsid w:val="00977F9E"/>
    <w:rsid w:val="009804C5"/>
    <w:rsid w:val="0098462F"/>
    <w:rsid w:val="00986553"/>
    <w:rsid w:val="009871A7"/>
    <w:rsid w:val="009905A2"/>
    <w:rsid w:val="00992DC2"/>
    <w:rsid w:val="0099346C"/>
    <w:rsid w:val="00993817"/>
    <w:rsid w:val="0099712C"/>
    <w:rsid w:val="009A37FF"/>
    <w:rsid w:val="009A4090"/>
    <w:rsid w:val="009A41EA"/>
    <w:rsid w:val="009A48D3"/>
    <w:rsid w:val="009A6684"/>
    <w:rsid w:val="009B3BD0"/>
    <w:rsid w:val="009C0604"/>
    <w:rsid w:val="009C2BD2"/>
    <w:rsid w:val="009C3181"/>
    <w:rsid w:val="009C7036"/>
    <w:rsid w:val="009D434A"/>
    <w:rsid w:val="009D4FC5"/>
    <w:rsid w:val="009D509D"/>
    <w:rsid w:val="009D7D2C"/>
    <w:rsid w:val="009D7FB2"/>
    <w:rsid w:val="009E2E14"/>
    <w:rsid w:val="009E331A"/>
    <w:rsid w:val="009E44BD"/>
    <w:rsid w:val="009E4F8A"/>
    <w:rsid w:val="009F30E5"/>
    <w:rsid w:val="009F4467"/>
    <w:rsid w:val="00A07447"/>
    <w:rsid w:val="00A11694"/>
    <w:rsid w:val="00A12A0D"/>
    <w:rsid w:val="00A12A79"/>
    <w:rsid w:val="00A12B95"/>
    <w:rsid w:val="00A12BD1"/>
    <w:rsid w:val="00A1368E"/>
    <w:rsid w:val="00A144E4"/>
    <w:rsid w:val="00A161A5"/>
    <w:rsid w:val="00A30674"/>
    <w:rsid w:val="00A41760"/>
    <w:rsid w:val="00A509FA"/>
    <w:rsid w:val="00A50B5C"/>
    <w:rsid w:val="00A517EC"/>
    <w:rsid w:val="00A5342F"/>
    <w:rsid w:val="00A53B55"/>
    <w:rsid w:val="00A55186"/>
    <w:rsid w:val="00A56317"/>
    <w:rsid w:val="00A564B2"/>
    <w:rsid w:val="00A64E9B"/>
    <w:rsid w:val="00A653D8"/>
    <w:rsid w:val="00A752A0"/>
    <w:rsid w:val="00A761DC"/>
    <w:rsid w:val="00A82223"/>
    <w:rsid w:val="00A8306D"/>
    <w:rsid w:val="00A83C42"/>
    <w:rsid w:val="00A95CCD"/>
    <w:rsid w:val="00A97D63"/>
    <w:rsid w:val="00AA0DEF"/>
    <w:rsid w:val="00AA130C"/>
    <w:rsid w:val="00AA1963"/>
    <w:rsid w:val="00AA5936"/>
    <w:rsid w:val="00AA5BCA"/>
    <w:rsid w:val="00AA67E5"/>
    <w:rsid w:val="00AC0E05"/>
    <w:rsid w:val="00AC1360"/>
    <w:rsid w:val="00AC2FA2"/>
    <w:rsid w:val="00AC3E53"/>
    <w:rsid w:val="00AC7104"/>
    <w:rsid w:val="00AD7092"/>
    <w:rsid w:val="00AF25E3"/>
    <w:rsid w:val="00AF6CA9"/>
    <w:rsid w:val="00B00A2E"/>
    <w:rsid w:val="00B00EAA"/>
    <w:rsid w:val="00B01030"/>
    <w:rsid w:val="00B01336"/>
    <w:rsid w:val="00B036AC"/>
    <w:rsid w:val="00B056D2"/>
    <w:rsid w:val="00B0648B"/>
    <w:rsid w:val="00B07D98"/>
    <w:rsid w:val="00B10D15"/>
    <w:rsid w:val="00B146F6"/>
    <w:rsid w:val="00B14FFB"/>
    <w:rsid w:val="00B20E02"/>
    <w:rsid w:val="00B224E4"/>
    <w:rsid w:val="00B23D8C"/>
    <w:rsid w:val="00B304DD"/>
    <w:rsid w:val="00B309FC"/>
    <w:rsid w:val="00B32565"/>
    <w:rsid w:val="00B4250B"/>
    <w:rsid w:val="00B434C8"/>
    <w:rsid w:val="00B4489D"/>
    <w:rsid w:val="00B45296"/>
    <w:rsid w:val="00B45ADA"/>
    <w:rsid w:val="00B46A30"/>
    <w:rsid w:val="00B5181E"/>
    <w:rsid w:val="00B53771"/>
    <w:rsid w:val="00B61F73"/>
    <w:rsid w:val="00B6433F"/>
    <w:rsid w:val="00B657D7"/>
    <w:rsid w:val="00B6680D"/>
    <w:rsid w:val="00B70C53"/>
    <w:rsid w:val="00B71F78"/>
    <w:rsid w:val="00B75873"/>
    <w:rsid w:val="00B76B3C"/>
    <w:rsid w:val="00B76EA0"/>
    <w:rsid w:val="00B81553"/>
    <w:rsid w:val="00B823B9"/>
    <w:rsid w:val="00B854F4"/>
    <w:rsid w:val="00B91212"/>
    <w:rsid w:val="00B9128F"/>
    <w:rsid w:val="00B97A50"/>
    <w:rsid w:val="00BA05CB"/>
    <w:rsid w:val="00BA1437"/>
    <w:rsid w:val="00BA2342"/>
    <w:rsid w:val="00BB0C50"/>
    <w:rsid w:val="00BB543C"/>
    <w:rsid w:val="00BB7130"/>
    <w:rsid w:val="00BB7656"/>
    <w:rsid w:val="00BC2CD4"/>
    <w:rsid w:val="00BC4B98"/>
    <w:rsid w:val="00BC5D45"/>
    <w:rsid w:val="00BC64E4"/>
    <w:rsid w:val="00BD1480"/>
    <w:rsid w:val="00BD455D"/>
    <w:rsid w:val="00BE5837"/>
    <w:rsid w:val="00BE633E"/>
    <w:rsid w:val="00BF027E"/>
    <w:rsid w:val="00BF2860"/>
    <w:rsid w:val="00BF411D"/>
    <w:rsid w:val="00C06135"/>
    <w:rsid w:val="00C06620"/>
    <w:rsid w:val="00C067B2"/>
    <w:rsid w:val="00C107B4"/>
    <w:rsid w:val="00C14760"/>
    <w:rsid w:val="00C23590"/>
    <w:rsid w:val="00C2742F"/>
    <w:rsid w:val="00C2764D"/>
    <w:rsid w:val="00C3153D"/>
    <w:rsid w:val="00C34A7C"/>
    <w:rsid w:val="00C35671"/>
    <w:rsid w:val="00C35FCA"/>
    <w:rsid w:val="00C36373"/>
    <w:rsid w:val="00C4063C"/>
    <w:rsid w:val="00C43196"/>
    <w:rsid w:val="00C44D58"/>
    <w:rsid w:val="00C44FFD"/>
    <w:rsid w:val="00C4571D"/>
    <w:rsid w:val="00C52525"/>
    <w:rsid w:val="00C52B39"/>
    <w:rsid w:val="00C53861"/>
    <w:rsid w:val="00C55F5F"/>
    <w:rsid w:val="00C56DA3"/>
    <w:rsid w:val="00C57FF4"/>
    <w:rsid w:val="00C63CB3"/>
    <w:rsid w:val="00C63FFC"/>
    <w:rsid w:val="00C65626"/>
    <w:rsid w:val="00C6608C"/>
    <w:rsid w:val="00C752A7"/>
    <w:rsid w:val="00C84E32"/>
    <w:rsid w:val="00C85221"/>
    <w:rsid w:val="00C86954"/>
    <w:rsid w:val="00C878C9"/>
    <w:rsid w:val="00C9256A"/>
    <w:rsid w:val="00C95167"/>
    <w:rsid w:val="00C9765E"/>
    <w:rsid w:val="00CA2252"/>
    <w:rsid w:val="00CA2CF1"/>
    <w:rsid w:val="00CA5494"/>
    <w:rsid w:val="00CB0531"/>
    <w:rsid w:val="00CC7EB9"/>
    <w:rsid w:val="00CD27D3"/>
    <w:rsid w:val="00CD4527"/>
    <w:rsid w:val="00CD5ECF"/>
    <w:rsid w:val="00CD6947"/>
    <w:rsid w:val="00CD6E97"/>
    <w:rsid w:val="00CD7855"/>
    <w:rsid w:val="00CF3B7F"/>
    <w:rsid w:val="00CF56F1"/>
    <w:rsid w:val="00CF6B43"/>
    <w:rsid w:val="00CF74E1"/>
    <w:rsid w:val="00CF79EC"/>
    <w:rsid w:val="00CF7B70"/>
    <w:rsid w:val="00D0466A"/>
    <w:rsid w:val="00D10B21"/>
    <w:rsid w:val="00D12216"/>
    <w:rsid w:val="00D1357D"/>
    <w:rsid w:val="00D148F4"/>
    <w:rsid w:val="00D16A0A"/>
    <w:rsid w:val="00D16AC8"/>
    <w:rsid w:val="00D16E5C"/>
    <w:rsid w:val="00D173C5"/>
    <w:rsid w:val="00D178A4"/>
    <w:rsid w:val="00D20F52"/>
    <w:rsid w:val="00D26BAD"/>
    <w:rsid w:val="00D30420"/>
    <w:rsid w:val="00D40352"/>
    <w:rsid w:val="00D406C4"/>
    <w:rsid w:val="00D40C40"/>
    <w:rsid w:val="00D4195D"/>
    <w:rsid w:val="00D47A53"/>
    <w:rsid w:val="00D535E2"/>
    <w:rsid w:val="00D55620"/>
    <w:rsid w:val="00D61067"/>
    <w:rsid w:val="00D641FD"/>
    <w:rsid w:val="00D6631D"/>
    <w:rsid w:val="00D7117A"/>
    <w:rsid w:val="00D73DF0"/>
    <w:rsid w:val="00D7490E"/>
    <w:rsid w:val="00D77F72"/>
    <w:rsid w:val="00D85129"/>
    <w:rsid w:val="00D93BC2"/>
    <w:rsid w:val="00D96B22"/>
    <w:rsid w:val="00D96B55"/>
    <w:rsid w:val="00D9703A"/>
    <w:rsid w:val="00DA627B"/>
    <w:rsid w:val="00DA7E92"/>
    <w:rsid w:val="00DB71E7"/>
    <w:rsid w:val="00DC79D8"/>
    <w:rsid w:val="00DD2C7C"/>
    <w:rsid w:val="00DD387D"/>
    <w:rsid w:val="00DD52E5"/>
    <w:rsid w:val="00DD6AAB"/>
    <w:rsid w:val="00DE111B"/>
    <w:rsid w:val="00DE34A3"/>
    <w:rsid w:val="00DE4B90"/>
    <w:rsid w:val="00DE659F"/>
    <w:rsid w:val="00DE77F3"/>
    <w:rsid w:val="00DF2744"/>
    <w:rsid w:val="00E0268E"/>
    <w:rsid w:val="00E028FB"/>
    <w:rsid w:val="00E06010"/>
    <w:rsid w:val="00E101BB"/>
    <w:rsid w:val="00E104B8"/>
    <w:rsid w:val="00E1417F"/>
    <w:rsid w:val="00E149FF"/>
    <w:rsid w:val="00E15760"/>
    <w:rsid w:val="00E2344F"/>
    <w:rsid w:val="00E246C6"/>
    <w:rsid w:val="00E277C1"/>
    <w:rsid w:val="00E34643"/>
    <w:rsid w:val="00E36A55"/>
    <w:rsid w:val="00E40597"/>
    <w:rsid w:val="00E40960"/>
    <w:rsid w:val="00E415C2"/>
    <w:rsid w:val="00E420D1"/>
    <w:rsid w:val="00E428B4"/>
    <w:rsid w:val="00E433E0"/>
    <w:rsid w:val="00E43FAB"/>
    <w:rsid w:val="00E44DB9"/>
    <w:rsid w:val="00E46185"/>
    <w:rsid w:val="00E466FF"/>
    <w:rsid w:val="00E477BE"/>
    <w:rsid w:val="00E479B6"/>
    <w:rsid w:val="00E50B54"/>
    <w:rsid w:val="00E56946"/>
    <w:rsid w:val="00E6175F"/>
    <w:rsid w:val="00E61DB7"/>
    <w:rsid w:val="00E63363"/>
    <w:rsid w:val="00E65C1A"/>
    <w:rsid w:val="00E67B81"/>
    <w:rsid w:val="00E7045F"/>
    <w:rsid w:val="00E712DC"/>
    <w:rsid w:val="00E7254A"/>
    <w:rsid w:val="00E72787"/>
    <w:rsid w:val="00E73F7E"/>
    <w:rsid w:val="00E7704E"/>
    <w:rsid w:val="00E82434"/>
    <w:rsid w:val="00E82585"/>
    <w:rsid w:val="00E82AB7"/>
    <w:rsid w:val="00E83FE5"/>
    <w:rsid w:val="00E91316"/>
    <w:rsid w:val="00EA367E"/>
    <w:rsid w:val="00EA50A9"/>
    <w:rsid w:val="00EA58E1"/>
    <w:rsid w:val="00EA62DE"/>
    <w:rsid w:val="00EB2DBF"/>
    <w:rsid w:val="00EB5A58"/>
    <w:rsid w:val="00EB655B"/>
    <w:rsid w:val="00EB691F"/>
    <w:rsid w:val="00EC0064"/>
    <w:rsid w:val="00EC79D2"/>
    <w:rsid w:val="00ED59E8"/>
    <w:rsid w:val="00ED680B"/>
    <w:rsid w:val="00EE038A"/>
    <w:rsid w:val="00EE0D39"/>
    <w:rsid w:val="00EE1B3E"/>
    <w:rsid w:val="00EE768D"/>
    <w:rsid w:val="00EF1D63"/>
    <w:rsid w:val="00F044DD"/>
    <w:rsid w:val="00F1153A"/>
    <w:rsid w:val="00F13B83"/>
    <w:rsid w:val="00F145BF"/>
    <w:rsid w:val="00F1524C"/>
    <w:rsid w:val="00F16630"/>
    <w:rsid w:val="00F1710E"/>
    <w:rsid w:val="00F17ADB"/>
    <w:rsid w:val="00F21991"/>
    <w:rsid w:val="00F22B1B"/>
    <w:rsid w:val="00F31DE7"/>
    <w:rsid w:val="00F31F2E"/>
    <w:rsid w:val="00F337A2"/>
    <w:rsid w:val="00F35E67"/>
    <w:rsid w:val="00F40115"/>
    <w:rsid w:val="00F4140D"/>
    <w:rsid w:val="00F42BB8"/>
    <w:rsid w:val="00F53B36"/>
    <w:rsid w:val="00F56AF4"/>
    <w:rsid w:val="00F57116"/>
    <w:rsid w:val="00F62EF0"/>
    <w:rsid w:val="00F65656"/>
    <w:rsid w:val="00F6669E"/>
    <w:rsid w:val="00F67D87"/>
    <w:rsid w:val="00F70541"/>
    <w:rsid w:val="00F74F06"/>
    <w:rsid w:val="00F768D7"/>
    <w:rsid w:val="00F77903"/>
    <w:rsid w:val="00F8167A"/>
    <w:rsid w:val="00F829A5"/>
    <w:rsid w:val="00F850A8"/>
    <w:rsid w:val="00F905D5"/>
    <w:rsid w:val="00F9069B"/>
    <w:rsid w:val="00F927AA"/>
    <w:rsid w:val="00F9419B"/>
    <w:rsid w:val="00F96BEE"/>
    <w:rsid w:val="00FA17FE"/>
    <w:rsid w:val="00FA5BF9"/>
    <w:rsid w:val="00FB0B98"/>
    <w:rsid w:val="00FB14FA"/>
    <w:rsid w:val="00FB1ACA"/>
    <w:rsid w:val="00FB431A"/>
    <w:rsid w:val="00FC270E"/>
    <w:rsid w:val="00FC3BCD"/>
    <w:rsid w:val="00FC4280"/>
    <w:rsid w:val="00FC4FE3"/>
    <w:rsid w:val="00FD21A2"/>
    <w:rsid w:val="00FD2ADB"/>
    <w:rsid w:val="00FD5465"/>
    <w:rsid w:val="00FD6463"/>
    <w:rsid w:val="00FE0636"/>
    <w:rsid w:val="00FE1985"/>
    <w:rsid w:val="00FE7140"/>
    <w:rsid w:val="00FF70F8"/>
    <w:rsid w:val="00FF75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989DBF9-8C4D-45B2-9A6E-D2966114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uiPriority="2"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5459F"/>
    <w:pPr>
      <w:spacing w:line="320" w:lineRule="atLeast"/>
      <w:ind w:firstLine="284"/>
      <w:jc w:val="both"/>
    </w:pPr>
    <w:rPr>
      <w:rFonts w:ascii="Times New Roman" w:hAnsi="Times New Roman"/>
    </w:rPr>
  </w:style>
  <w:style w:type="paragraph" w:styleId="Rubrik1">
    <w:name w:val="heading 1"/>
    <w:next w:val="Textefterrubrik"/>
    <w:link w:val="Rubrik1Char"/>
    <w:uiPriority w:val="2"/>
    <w:qFormat/>
    <w:rsid w:val="00FA5BF9"/>
    <w:pPr>
      <w:keepNext/>
      <w:keepLines/>
      <w:pageBreakBefore/>
      <w:framePr w:wrap="notBeside" w:vAnchor="text" w:hAnchor="text" w:y="1"/>
      <w:widowControl w:val="0"/>
      <w:numPr>
        <w:numId w:val="45"/>
      </w:numPr>
      <w:spacing w:before="1440" w:after="720" w:line="440" w:lineRule="exact"/>
      <w:outlineLvl w:val="0"/>
    </w:pPr>
    <w:rPr>
      <w:rFonts w:ascii="Arial" w:eastAsiaTheme="majorEastAsia" w:hAnsi="Arial" w:cstheme="majorBidi"/>
      <w:sz w:val="40"/>
      <w:szCs w:val="32"/>
    </w:rPr>
  </w:style>
  <w:style w:type="paragraph" w:styleId="Rubrik2">
    <w:name w:val="heading 2"/>
    <w:basedOn w:val="Rubrik1"/>
    <w:next w:val="Textefterrubrik"/>
    <w:link w:val="Rubrik2Char"/>
    <w:uiPriority w:val="2"/>
    <w:qFormat/>
    <w:rsid w:val="00FA5BF9"/>
    <w:pPr>
      <w:pageBreakBefore w:val="0"/>
      <w:framePr w:wrap="auto" w:vAnchor="margin" w:yAlign="inline"/>
      <w:numPr>
        <w:ilvl w:val="1"/>
      </w:numPr>
      <w:spacing w:before="640" w:after="160" w:line="400" w:lineRule="exact"/>
      <w:outlineLvl w:val="1"/>
    </w:pPr>
    <w:rPr>
      <w:sz w:val="32"/>
      <w:szCs w:val="26"/>
    </w:rPr>
  </w:style>
  <w:style w:type="paragraph" w:styleId="Rubrik3">
    <w:name w:val="heading 3"/>
    <w:basedOn w:val="Rubrik2"/>
    <w:next w:val="Textefterrubrik"/>
    <w:link w:val="Rubrik3Char"/>
    <w:uiPriority w:val="2"/>
    <w:qFormat/>
    <w:rsid w:val="00FA5BF9"/>
    <w:pPr>
      <w:numPr>
        <w:ilvl w:val="2"/>
      </w:numPr>
      <w:spacing w:before="360" w:after="80" w:line="360" w:lineRule="exact"/>
      <w:outlineLvl w:val="2"/>
    </w:pPr>
    <w:rPr>
      <w:sz w:val="28"/>
    </w:rPr>
  </w:style>
  <w:style w:type="paragraph" w:styleId="Rubrik4">
    <w:name w:val="heading 4"/>
    <w:basedOn w:val="Rubrik3"/>
    <w:next w:val="Textefterrubrik"/>
    <w:link w:val="Rubrik4Char"/>
    <w:uiPriority w:val="2"/>
    <w:qFormat/>
    <w:rsid w:val="00732557"/>
    <w:pPr>
      <w:spacing w:before="320" w:after="40" w:line="320" w:lineRule="exact"/>
      <w:ind w:left="0" w:firstLine="0"/>
      <w:outlineLvl w:val="3"/>
    </w:pPr>
    <w:rPr>
      <w:i/>
      <w:iCs/>
      <w:color w:val="000000" w:themeColor="text1"/>
    </w:rPr>
  </w:style>
  <w:style w:type="paragraph" w:styleId="Rubrik5">
    <w:name w:val="heading 5"/>
    <w:basedOn w:val="Normal"/>
    <w:next w:val="Normal"/>
    <w:link w:val="Rubrik5Char"/>
    <w:uiPriority w:val="9"/>
    <w:semiHidden/>
    <w:unhideWhenUsed/>
    <w:qFormat/>
    <w:rsid w:val="004F15F8"/>
    <w:pPr>
      <w:keepNext/>
      <w:keepLines/>
      <w:spacing w:before="40"/>
      <w:ind w:firstLine="0"/>
      <w:outlineLvl w:val="4"/>
    </w:pPr>
    <w:rPr>
      <w:rFonts w:asciiTheme="majorHAnsi" w:eastAsiaTheme="majorEastAsia" w:hAnsiTheme="majorHAnsi" w:cstheme="majorBidi"/>
      <w:color w:val="0F3426" w:themeColor="accent1" w:themeShade="BF"/>
    </w:rPr>
  </w:style>
  <w:style w:type="paragraph" w:styleId="Rubrik6">
    <w:name w:val="heading 6"/>
    <w:basedOn w:val="Normal"/>
    <w:next w:val="Normal"/>
    <w:link w:val="Rubrik6Char"/>
    <w:uiPriority w:val="9"/>
    <w:semiHidden/>
    <w:unhideWhenUsed/>
    <w:qFormat/>
    <w:rsid w:val="004F15F8"/>
    <w:pPr>
      <w:keepNext/>
      <w:keepLines/>
      <w:spacing w:before="40"/>
      <w:ind w:firstLine="0"/>
      <w:outlineLvl w:val="5"/>
    </w:pPr>
    <w:rPr>
      <w:rFonts w:asciiTheme="majorHAnsi" w:eastAsiaTheme="majorEastAsia" w:hAnsiTheme="majorHAnsi" w:cstheme="majorBidi"/>
      <w:color w:val="0A2319" w:themeColor="accent1" w:themeShade="7F"/>
    </w:rPr>
  </w:style>
  <w:style w:type="paragraph" w:styleId="Rubrik7">
    <w:name w:val="heading 7"/>
    <w:basedOn w:val="Normal"/>
    <w:next w:val="Normal"/>
    <w:link w:val="Rubrik7Char"/>
    <w:uiPriority w:val="9"/>
    <w:semiHidden/>
    <w:unhideWhenUsed/>
    <w:qFormat/>
    <w:rsid w:val="004F15F8"/>
    <w:pPr>
      <w:keepNext/>
      <w:keepLines/>
      <w:spacing w:before="40"/>
      <w:ind w:firstLine="0"/>
      <w:outlineLvl w:val="6"/>
    </w:pPr>
    <w:rPr>
      <w:rFonts w:asciiTheme="majorHAnsi" w:eastAsiaTheme="majorEastAsia" w:hAnsiTheme="majorHAnsi" w:cstheme="majorBidi"/>
      <w:i/>
      <w:iCs/>
      <w:color w:val="0A2319" w:themeColor="accent1" w:themeShade="7F"/>
    </w:rPr>
  </w:style>
  <w:style w:type="paragraph" w:styleId="Rubrik8">
    <w:name w:val="heading 8"/>
    <w:basedOn w:val="Normal"/>
    <w:next w:val="Normal"/>
    <w:link w:val="Rubrik8Char"/>
    <w:uiPriority w:val="9"/>
    <w:semiHidden/>
    <w:unhideWhenUsed/>
    <w:qFormat/>
    <w:rsid w:val="004F15F8"/>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F15F8"/>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4423F7"/>
    <w:pPr>
      <w:tabs>
        <w:tab w:val="center" w:pos="4536"/>
        <w:tab w:val="right" w:pos="9072"/>
      </w:tabs>
    </w:pPr>
  </w:style>
  <w:style w:type="character" w:customStyle="1" w:styleId="SidhuvudChar">
    <w:name w:val="Sidhuvud Char"/>
    <w:basedOn w:val="Standardstycketeckensnitt"/>
    <w:link w:val="Sidhuvud"/>
    <w:uiPriority w:val="99"/>
    <w:semiHidden/>
    <w:rsid w:val="005A49B0"/>
    <w:rPr>
      <w:rFonts w:ascii="Times New Roman" w:hAnsi="Times New Roman"/>
    </w:rPr>
  </w:style>
  <w:style w:type="paragraph" w:styleId="Sidfot">
    <w:name w:val="footer"/>
    <w:basedOn w:val="Normal"/>
    <w:link w:val="SidfotChar"/>
    <w:uiPriority w:val="99"/>
    <w:semiHidden/>
    <w:rsid w:val="00A752A0"/>
    <w:pPr>
      <w:tabs>
        <w:tab w:val="center" w:pos="4536"/>
        <w:tab w:val="right" w:pos="9072"/>
      </w:tabs>
      <w:spacing w:line="200" w:lineRule="atLeast"/>
    </w:pPr>
    <w:rPr>
      <w:sz w:val="20"/>
    </w:rPr>
  </w:style>
  <w:style w:type="character" w:customStyle="1" w:styleId="SidfotChar">
    <w:name w:val="Sidfot Char"/>
    <w:basedOn w:val="Standardstycketeckensnitt"/>
    <w:link w:val="Sidfot"/>
    <w:uiPriority w:val="99"/>
    <w:semiHidden/>
    <w:rsid w:val="00A752A0"/>
    <w:rPr>
      <w:rFonts w:ascii="Times New Roman" w:hAnsi="Times New Roman"/>
      <w:sz w:val="20"/>
    </w:rPr>
  </w:style>
  <w:style w:type="paragraph" w:customStyle="1" w:styleId="Frontpageauthor">
    <w:name w:val="Front page author"/>
    <w:basedOn w:val="Normal"/>
    <w:uiPriority w:val="7"/>
    <w:rsid w:val="00FA5BF9"/>
    <w:pPr>
      <w:spacing w:before="120" w:after="120" w:line="500" w:lineRule="exact"/>
      <w:ind w:firstLine="0"/>
      <w:jc w:val="left"/>
    </w:pPr>
    <w:rPr>
      <w:rFonts w:ascii="Arial" w:hAnsi="Arial"/>
      <w:color w:val="000000" w:themeColor="text1"/>
      <w:sz w:val="28"/>
    </w:rPr>
  </w:style>
  <w:style w:type="character" w:customStyle="1" w:styleId="Rubrik1Char">
    <w:name w:val="Rubrik 1 Char"/>
    <w:basedOn w:val="Standardstycketeckensnitt"/>
    <w:link w:val="Rubrik1"/>
    <w:uiPriority w:val="2"/>
    <w:rsid w:val="00FA5BF9"/>
    <w:rPr>
      <w:rFonts w:ascii="Arial" w:eastAsiaTheme="majorEastAsia" w:hAnsi="Arial" w:cstheme="majorBidi"/>
      <w:sz w:val="40"/>
      <w:szCs w:val="32"/>
    </w:rPr>
  </w:style>
  <w:style w:type="character" w:customStyle="1" w:styleId="Mainpageotherlanguageold">
    <w:name w:val="Main page other language old"/>
    <w:basedOn w:val="Standardstycketeckensnitt"/>
    <w:uiPriority w:val="4"/>
    <w:semiHidden/>
    <w:rsid w:val="005B0F7C"/>
    <w:rPr>
      <w:rFonts w:ascii="Arial" w:hAnsi="Arial"/>
      <w:i/>
      <w:iCs/>
      <w:color w:val="000000" w:themeColor="text1"/>
    </w:rPr>
  </w:style>
  <w:style w:type="paragraph" w:customStyle="1" w:styleId="FormaliaFramsida1Formfrontpage1">
    <w:name w:val="Formalia Framsida 1/Form front page 1"/>
    <w:basedOn w:val="Normal"/>
    <w:semiHidden/>
    <w:qFormat/>
    <w:rsid w:val="00A653D8"/>
    <w:rPr>
      <w:rFonts w:ascii="Arial" w:hAnsi="Arial"/>
      <w:sz w:val="28"/>
    </w:rPr>
  </w:style>
  <w:style w:type="paragraph" w:customStyle="1" w:styleId="Rubriksammanfattning">
    <w:name w:val="Rubrik sammanfattning"/>
    <w:basedOn w:val="Normal"/>
    <w:next w:val="Sammanfattningefterrubrik"/>
    <w:uiPriority w:val="3"/>
    <w:qFormat/>
    <w:rsid w:val="00FA5BF9"/>
    <w:pPr>
      <w:keepNext/>
      <w:keepLines/>
      <w:framePr w:wrap="notBeside" w:vAnchor="text" w:hAnchor="text" w:y="1"/>
      <w:suppressAutoHyphens/>
      <w:spacing w:before="500" w:after="60" w:line="240" w:lineRule="auto"/>
      <w:ind w:firstLine="0"/>
      <w:jc w:val="left"/>
    </w:pPr>
    <w:rPr>
      <w:rFonts w:ascii="Arial" w:hAnsi="Arial"/>
      <w:sz w:val="28"/>
    </w:rPr>
  </w:style>
  <w:style w:type="paragraph" w:customStyle="1" w:styleId="Sammanfattningefterrubrik">
    <w:name w:val="Sammanfattning efter rubrik"/>
    <w:next w:val="Sammanfattningnormal"/>
    <w:uiPriority w:val="6"/>
    <w:qFormat/>
    <w:rsid w:val="00732557"/>
    <w:pPr>
      <w:spacing w:line="280" w:lineRule="exact"/>
    </w:pPr>
    <w:rPr>
      <w:rFonts w:ascii="Times New Roman" w:hAnsi="Times New Roman" w:cs="Arial"/>
      <w:sz w:val="20"/>
    </w:rPr>
  </w:style>
  <w:style w:type="paragraph" w:customStyle="1" w:styleId="Nyckelord">
    <w:name w:val="Nyckelord"/>
    <w:basedOn w:val="Normal"/>
    <w:uiPriority w:val="6"/>
    <w:rsid w:val="00FA5BF9"/>
    <w:pPr>
      <w:spacing w:before="280" w:after="280" w:line="280" w:lineRule="exact"/>
      <w:ind w:firstLine="0"/>
    </w:pPr>
    <w:rPr>
      <w:rFonts w:cs="Arial"/>
      <w:sz w:val="20"/>
    </w:rPr>
  </w:style>
  <w:style w:type="paragraph" w:customStyle="1" w:styleId="Sammanfattningnormal">
    <w:name w:val="Sammanfattning normal"/>
    <w:uiPriority w:val="6"/>
    <w:qFormat/>
    <w:rsid w:val="00732557"/>
    <w:pPr>
      <w:spacing w:line="280" w:lineRule="exact"/>
    </w:pPr>
    <w:rPr>
      <w:rFonts w:ascii="Times New Roman" w:hAnsi="Times New Roman" w:cs="Arial"/>
      <w:sz w:val="20"/>
    </w:rPr>
  </w:style>
  <w:style w:type="paragraph" w:customStyle="1" w:styleId="Textefterrubrik">
    <w:name w:val="Text efter rubrik"/>
    <w:next w:val="Textmedblankrad"/>
    <w:link w:val="TextefterrubrikChar"/>
    <w:qFormat/>
    <w:rsid w:val="00732557"/>
    <w:pPr>
      <w:spacing w:line="360" w:lineRule="auto"/>
      <w:jc w:val="both"/>
    </w:pPr>
    <w:rPr>
      <w:rFonts w:ascii="Times New Roman" w:hAnsi="Times New Roman"/>
    </w:rPr>
  </w:style>
  <w:style w:type="numbering" w:customStyle="1" w:styleId="Headings">
    <w:name w:val="Headings"/>
    <w:uiPriority w:val="99"/>
    <w:rsid w:val="00C067B2"/>
    <w:pPr>
      <w:numPr>
        <w:numId w:val="43"/>
      </w:numPr>
    </w:pPr>
  </w:style>
  <w:style w:type="paragraph" w:customStyle="1" w:styleId="Titlepageotherlanguage">
    <w:name w:val="Title page other language"/>
    <w:basedOn w:val="Sammanfattningefterrubrik"/>
    <w:uiPriority w:val="7"/>
    <w:rsid w:val="00FA5BF9"/>
    <w:pPr>
      <w:spacing w:before="20" w:line="220" w:lineRule="exact"/>
    </w:pPr>
    <w:rPr>
      <w:rFonts w:ascii="Arial" w:hAnsi="Arial"/>
      <w:i/>
    </w:rPr>
  </w:style>
  <w:style w:type="paragraph" w:customStyle="1" w:styleId="Titlepageauthor">
    <w:name w:val="Title page author"/>
    <w:basedOn w:val="Normal"/>
    <w:uiPriority w:val="7"/>
    <w:rsid w:val="00B32565"/>
    <w:pPr>
      <w:spacing w:before="240" w:after="120" w:line="320" w:lineRule="exact"/>
      <w:ind w:firstLine="0"/>
      <w:jc w:val="left"/>
    </w:pPr>
    <w:rPr>
      <w:rFonts w:ascii="Arial" w:hAnsi="Arial" w:cs="Arial"/>
      <w:sz w:val="20"/>
    </w:rPr>
  </w:style>
  <w:style w:type="paragraph" w:customStyle="1" w:styleId="TitelsidainformationfetTitlepageinformationbold">
    <w:name w:val="Titelsida information fet/Title page information bold"/>
    <w:semiHidden/>
    <w:qFormat/>
    <w:rsid w:val="0070756D"/>
    <w:pPr>
      <w:spacing w:line="220" w:lineRule="exact"/>
      <w:ind w:left="2126" w:hanging="2126"/>
    </w:pPr>
    <w:rPr>
      <w:rFonts w:ascii="Arial" w:hAnsi="Arial" w:cs="Arial"/>
      <w:b/>
      <w:sz w:val="18"/>
    </w:rPr>
  </w:style>
  <w:style w:type="paragraph" w:customStyle="1" w:styleId="Titlepagetext">
    <w:name w:val="Title page text"/>
    <w:basedOn w:val="Normal"/>
    <w:uiPriority w:val="7"/>
    <w:rsid w:val="00FA5BF9"/>
    <w:pPr>
      <w:spacing w:before="60" w:line="220" w:lineRule="exact"/>
      <w:ind w:firstLine="0"/>
      <w:jc w:val="left"/>
    </w:pPr>
    <w:rPr>
      <w:rFonts w:ascii="Arial" w:hAnsi="Arial"/>
      <w:sz w:val="18"/>
    </w:rPr>
  </w:style>
  <w:style w:type="paragraph" w:customStyle="1" w:styleId="FramsidainformationrubrikFrontpageinformationheading">
    <w:name w:val="Framsida information rubrik/Front page information heading"/>
    <w:basedOn w:val="Normal"/>
    <w:autoRedefine/>
    <w:semiHidden/>
    <w:qFormat/>
    <w:rsid w:val="00972826"/>
    <w:pPr>
      <w:ind w:firstLine="0"/>
    </w:pPr>
    <w:rPr>
      <w:rFonts w:ascii="Arial" w:hAnsi="Arial"/>
      <w:sz w:val="28"/>
    </w:rPr>
  </w:style>
  <w:style w:type="paragraph" w:styleId="Innehll1">
    <w:name w:val="toc 1"/>
    <w:basedOn w:val="Normal"/>
    <w:next w:val="Normal"/>
    <w:link w:val="Innehll1Char"/>
    <w:autoRedefine/>
    <w:uiPriority w:val="39"/>
    <w:rsid w:val="00FA5BF9"/>
    <w:pPr>
      <w:tabs>
        <w:tab w:val="right" w:leader="dot" w:pos="7920"/>
      </w:tabs>
      <w:spacing w:before="120"/>
      <w:ind w:left="567" w:hanging="567"/>
      <w:jc w:val="left"/>
    </w:pPr>
    <w:rPr>
      <w:rFonts w:ascii="Arial" w:hAnsi="Arial" w:cstheme="minorHAnsi"/>
      <w:b/>
      <w:bCs/>
      <w:sz w:val="20"/>
      <w:szCs w:val="20"/>
    </w:rPr>
  </w:style>
  <w:style w:type="character" w:styleId="Hyperlnk">
    <w:name w:val="Hyperlink"/>
    <w:basedOn w:val="Standardstycketeckensnitt"/>
    <w:uiPriority w:val="99"/>
    <w:rsid w:val="00EF1D63"/>
    <w:rPr>
      <w:color w:val="0563C1" w:themeColor="hyperlink"/>
      <w:u w:val="single"/>
    </w:rPr>
  </w:style>
  <w:style w:type="table" w:styleId="Tabellrutnt">
    <w:name w:val="Table Grid"/>
    <w:basedOn w:val="Normaltabell"/>
    <w:uiPriority w:val="39"/>
    <w:rsid w:val="00223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formateradtabell3">
    <w:name w:val="Plain Table 3"/>
    <w:basedOn w:val="Normaltabell"/>
    <w:uiPriority w:val="43"/>
    <w:rsid w:val="0022346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eskrivning">
    <w:name w:val="caption"/>
    <w:aliases w:val="tabell och figur"/>
    <w:next w:val="Textefterrubrik"/>
    <w:uiPriority w:val="7"/>
    <w:qFormat/>
    <w:rsid w:val="00FA5BF9"/>
    <w:pPr>
      <w:spacing w:before="270" w:after="50" w:line="240" w:lineRule="exact"/>
      <w:jc w:val="both"/>
    </w:pPr>
    <w:rPr>
      <w:rFonts w:ascii="Times New Roman" w:hAnsi="Times New Roman"/>
      <w:i/>
      <w:iCs/>
      <w:color w:val="000000" w:themeColor="text1"/>
      <w:sz w:val="20"/>
      <w:szCs w:val="18"/>
    </w:rPr>
  </w:style>
  <w:style w:type="paragraph" w:styleId="Figurfrteckning">
    <w:name w:val="table of figures"/>
    <w:basedOn w:val="Normal"/>
    <w:next w:val="Normal"/>
    <w:uiPriority w:val="99"/>
    <w:rsid w:val="00FA5BF9"/>
    <w:pPr>
      <w:spacing w:after="120"/>
      <w:ind w:left="907" w:hanging="907"/>
      <w:jc w:val="left"/>
    </w:pPr>
    <w:rPr>
      <w:rFonts w:ascii="Arial" w:hAnsi="Arial"/>
      <w:sz w:val="20"/>
    </w:rPr>
  </w:style>
  <w:style w:type="paragraph" w:styleId="Innehll2">
    <w:name w:val="toc 2"/>
    <w:basedOn w:val="Normal"/>
    <w:next w:val="Normal"/>
    <w:link w:val="Innehll2Char"/>
    <w:uiPriority w:val="39"/>
    <w:rsid w:val="00FA5BF9"/>
    <w:pPr>
      <w:ind w:left="567" w:hanging="567"/>
      <w:jc w:val="left"/>
    </w:pPr>
    <w:rPr>
      <w:rFonts w:ascii="Arial" w:hAnsi="Arial" w:cstheme="minorHAnsi"/>
      <w:sz w:val="20"/>
      <w:szCs w:val="20"/>
    </w:rPr>
  </w:style>
  <w:style w:type="paragraph" w:styleId="Innehll3">
    <w:name w:val="toc 3"/>
    <w:basedOn w:val="Normal"/>
    <w:next w:val="Normal"/>
    <w:link w:val="Innehll3Char"/>
    <w:autoRedefine/>
    <w:uiPriority w:val="39"/>
    <w:rsid w:val="00FA5BF9"/>
    <w:pPr>
      <w:ind w:left="1134" w:hanging="567"/>
      <w:jc w:val="left"/>
    </w:pPr>
    <w:rPr>
      <w:rFonts w:ascii="Arial" w:hAnsi="Arial" w:cstheme="minorHAnsi"/>
      <w:iCs/>
      <w:sz w:val="20"/>
      <w:szCs w:val="20"/>
    </w:rPr>
  </w:style>
  <w:style w:type="paragraph" w:customStyle="1" w:styleId="Textmedblankrad">
    <w:name w:val="Text med blankrad"/>
    <w:basedOn w:val="Normal"/>
    <w:qFormat/>
    <w:rsid w:val="00732557"/>
    <w:pPr>
      <w:spacing w:before="240" w:line="360" w:lineRule="auto"/>
      <w:ind w:firstLine="0"/>
    </w:pPr>
  </w:style>
  <w:style w:type="paragraph" w:customStyle="1" w:styleId="Rubrikutannumrering">
    <w:name w:val="Rubrik utan numrering"/>
    <w:next w:val="Textefterrubrik"/>
    <w:uiPriority w:val="3"/>
    <w:qFormat/>
    <w:rsid w:val="00732557"/>
    <w:pPr>
      <w:pageBreakBefore/>
      <w:framePr w:wrap="notBeside" w:vAnchor="text" w:hAnchor="text" w:y="1"/>
      <w:spacing w:before="600" w:after="600" w:line="360" w:lineRule="auto"/>
      <w:outlineLvl w:val="0"/>
    </w:pPr>
    <w:rPr>
      <w:rFonts w:ascii="Arial" w:hAnsi="Arial"/>
      <w:sz w:val="40"/>
    </w:rPr>
  </w:style>
  <w:style w:type="paragraph" w:customStyle="1" w:styleId="Lista">
    <w:name w:val="Lista_"/>
    <w:uiPriority w:val="5"/>
    <w:qFormat/>
    <w:rsid w:val="00732557"/>
    <w:pPr>
      <w:numPr>
        <w:numId w:val="20"/>
      </w:numPr>
      <w:spacing w:before="160"/>
    </w:pPr>
    <w:rPr>
      <w:rFonts w:ascii="Times New Roman" w:hAnsi="Times New Roman"/>
    </w:rPr>
  </w:style>
  <w:style w:type="paragraph" w:styleId="Fotnotstext">
    <w:name w:val="footnote text"/>
    <w:basedOn w:val="Normal"/>
    <w:link w:val="FotnotstextChar"/>
    <w:uiPriority w:val="99"/>
    <w:rsid w:val="00FA5BF9"/>
    <w:pPr>
      <w:spacing w:line="240" w:lineRule="exact"/>
      <w:ind w:firstLine="0"/>
    </w:pPr>
    <w:rPr>
      <w:sz w:val="18"/>
      <w:szCs w:val="20"/>
    </w:rPr>
  </w:style>
  <w:style w:type="character" w:customStyle="1" w:styleId="FotnotstextChar">
    <w:name w:val="Fotnotstext Char"/>
    <w:basedOn w:val="Standardstycketeckensnitt"/>
    <w:link w:val="Fotnotstext"/>
    <w:uiPriority w:val="99"/>
    <w:rsid w:val="00FA5BF9"/>
    <w:rPr>
      <w:rFonts w:ascii="Times New Roman" w:hAnsi="Times New Roman"/>
      <w:sz w:val="18"/>
      <w:szCs w:val="20"/>
    </w:rPr>
  </w:style>
  <w:style w:type="character" w:styleId="Fotnotsreferens">
    <w:name w:val="footnote reference"/>
    <w:basedOn w:val="Standardstycketeckensnitt"/>
    <w:uiPriority w:val="99"/>
    <w:semiHidden/>
    <w:unhideWhenUsed/>
    <w:rsid w:val="00FB0B98"/>
    <w:rPr>
      <w:vertAlign w:val="superscript"/>
    </w:rPr>
  </w:style>
  <w:style w:type="character" w:customStyle="1" w:styleId="Innehll1Char">
    <w:name w:val="Innehåll 1 Char"/>
    <w:basedOn w:val="Standardstycketeckensnitt"/>
    <w:link w:val="Innehll1"/>
    <w:uiPriority w:val="39"/>
    <w:semiHidden/>
    <w:rsid w:val="0055459F"/>
    <w:rPr>
      <w:rFonts w:ascii="Arial" w:hAnsi="Arial" w:cstheme="minorHAnsi"/>
      <w:b/>
      <w:bCs/>
      <w:sz w:val="20"/>
      <w:szCs w:val="20"/>
    </w:rPr>
  </w:style>
  <w:style w:type="character" w:customStyle="1" w:styleId="Innehll2Char">
    <w:name w:val="Innehåll 2 Char"/>
    <w:basedOn w:val="Standardstycketeckensnitt"/>
    <w:link w:val="Innehll2"/>
    <w:uiPriority w:val="39"/>
    <w:semiHidden/>
    <w:rsid w:val="0055459F"/>
    <w:rPr>
      <w:rFonts w:ascii="Arial" w:hAnsi="Arial" w:cstheme="minorHAnsi"/>
      <w:sz w:val="20"/>
      <w:szCs w:val="20"/>
    </w:rPr>
  </w:style>
  <w:style w:type="character" w:customStyle="1" w:styleId="Innehll3Char">
    <w:name w:val="Innehåll 3 Char"/>
    <w:basedOn w:val="Standardstycketeckensnitt"/>
    <w:link w:val="Innehll3"/>
    <w:uiPriority w:val="39"/>
    <w:semiHidden/>
    <w:rsid w:val="0055459F"/>
    <w:rPr>
      <w:rFonts w:ascii="Arial" w:hAnsi="Arial" w:cstheme="minorHAnsi"/>
      <w:iCs/>
      <w:sz w:val="20"/>
      <w:szCs w:val="20"/>
    </w:rPr>
  </w:style>
  <w:style w:type="paragraph" w:customStyle="1" w:styleId="Rubrikinnehllsfrteckning">
    <w:name w:val="Rubrik innehållsförteckning"/>
    <w:basedOn w:val="Normal"/>
    <w:next w:val="Textefterrubrik"/>
    <w:uiPriority w:val="3"/>
    <w:qFormat/>
    <w:rsid w:val="00FA5BF9"/>
    <w:pPr>
      <w:keepNext/>
      <w:keepLines/>
      <w:framePr w:wrap="notBeside" w:hAnchor="text"/>
      <w:widowControl w:val="0"/>
      <w:spacing w:before="1440" w:after="720" w:line="440" w:lineRule="exact"/>
      <w:ind w:firstLine="0"/>
      <w:jc w:val="left"/>
    </w:pPr>
    <w:rPr>
      <w:rFonts w:ascii="Arial" w:hAnsi="Arial"/>
      <w:sz w:val="40"/>
    </w:rPr>
  </w:style>
  <w:style w:type="paragraph" w:customStyle="1" w:styleId="Texteftercitat">
    <w:name w:val="Text efter citat"/>
    <w:aliases w:val="lista/Text after quote,list"/>
    <w:basedOn w:val="Textmedblankrad"/>
    <w:next w:val="Normal"/>
    <w:semiHidden/>
    <w:rsid w:val="00A95CCD"/>
  </w:style>
  <w:style w:type="paragraph" w:styleId="Innehll4">
    <w:name w:val="toc 4"/>
    <w:basedOn w:val="Normal"/>
    <w:next w:val="Normal"/>
    <w:autoRedefine/>
    <w:uiPriority w:val="39"/>
    <w:semiHidden/>
    <w:rsid w:val="00477A19"/>
    <w:pPr>
      <w:ind w:left="720"/>
      <w:jc w:val="left"/>
    </w:pPr>
    <w:rPr>
      <w:rFonts w:asciiTheme="minorHAnsi" w:hAnsiTheme="minorHAnsi" w:cstheme="minorHAnsi"/>
      <w:sz w:val="18"/>
      <w:szCs w:val="18"/>
    </w:rPr>
  </w:style>
  <w:style w:type="paragraph" w:styleId="Innehll5">
    <w:name w:val="toc 5"/>
    <w:basedOn w:val="Normal"/>
    <w:next w:val="Normal"/>
    <w:autoRedefine/>
    <w:uiPriority w:val="39"/>
    <w:semiHidden/>
    <w:rsid w:val="00477A19"/>
    <w:pPr>
      <w:ind w:left="960"/>
      <w:jc w:val="left"/>
    </w:pPr>
    <w:rPr>
      <w:rFonts w:asciiTheme="minorHAnsi" w:hAnsiTheme="minorHAnsi" w:cstheme="minorHAnsi"/>
      <w:sz w:val="18"/>
      <w:szCs w:val="18"/>
    </w:rPr>
  </w:style>
  <w:style w:type="paragraph" w:styleId="Innehll6">
    <w:name w:val="toc 6"/>
    <w:basedOn w:val="Normal"/>
    <w:next w:val="Normal"/>
    <w:autoRedefine/>
    <w:uiPriority w:val="39"/>
    <w:semiHidden/>
    <w:rsid w:val="00477A19"/>
    <w:pPr>
      <w:ind w:left="1200"/>
      <w:jc w:val="left"/>
    </w:pPr>
    <w:rPr>
      <w:rFonts w:asciiTheme="minorHAnsi" w:hAnsiTheme="minorHAnsi" w:cstheme="minorHAnsi"/>
      <w:sz w:val="18"/>
      <w:szCs w:val="18"/>
    </w:rPr>
  </w:style>
  <w:style w:type="paragraph" w:styleId="Innehll7">
    <w:name w:val="toc 7"/>
    <w:basedOn w:val="Normal"/>
    <w:next w:val="Normal"/>
    <w:autoRedefine/>
    <w:uiPriority w:val="39"/>
    <w:semiHidden/>
    <w:rsid w:val="00477A19"/>
    <w:pPr>
      <w:ind w:left="1440"/>
      <w:jc w:val="left"/>
    </w:pPr>
    <w:rPr>
      <w:rFonts w:asciiTheme="minorHAnsi" w:hAnsiTheme="minorHAnsi" w:cstheme="minorHAnsi"/>
      <w:sz w:val="18"/>
      <w:szCs w:val="18"/>
    </w:rPr>
  </w:style>
  <w:style w:type="paragraph" w:styleId="Innehll8">
    <w:name w:val="toc 8"/>
    <w:basedOn w:val="Normal"/>
    <w:next w:val="Normal"/>
    <w:autoRedefine/>
    <w:uiPriority w:val="39"/>
    <w:semiHidden/>
    <w:rsid w:val="00477A19"/>
    <w:pPr>
      <w:ind w:left="1680"/>
      <w:jc w:val="left"/>
    </w:pPr>
    <w:rPr>
      <w:rFonts w:asciiTheme="minorHAnsi" w:hAnsiTheme="minorHAnsi" w:cstheme="minorHAnsi"/>
      <w:sz w:val="18"/>
      <w:szCs w:val="18"/>
    </w:rPr>
  </w:style>
  <w:style w:type="paragraph" w:styleId="Innehll9">
    <w:name w:val="toc 9"/>
    <w:basedOn w:val="Normal"/>
    <w:next w:val="Normal"/>
    <w:autoRedefine/>
    <w:uiPriority w:val="39"/>
    <w:semiHidden/>
    <w:rsid w:val="00477A19"/>
    <w:pPr>
      <w:ind w:left="1920"/>
      <w:jc w:val="left"/>
    </w:pPr>
    <w:rPr>
      <w:rFonts w:asciiTheme="minorHAnsi" w:hAnsiTheme="minorHAnsi" w:cstheme="minorHAnsi"/>
      <w:sz w:val="18"/>
      <w:szCs w:val="18"/>
    </w:rPr>
  </w:style>
  <w:style w:type="paragraph" w:styleId="Liststycke">
    <w:name w:val="List Paragraph"/>
    <w:basedOn w:val="Normal"/>
    <w:uiPriority w:val="34"/>
    <w:semiHidden/>
    <w:rsid w:val="00C52B39"/>
    <w:pPr>
      <w:ind w:left="720"/>
      <w:contextualSpacing/>
    </w:pPr>
  </w:style>
  <w:style w:type="numbering" w:customStyle="1" w:styleId="PunktlistaBulletpointlist">
    <w:name w:val="Punktlista/Bullet point list"/>
    <w:uiPriority w:val="99"/>
    <w:rsid w:val="001C6277"/>
    <w:pPr>
      <w:numPr>
        <w:numId w:val="2"/>
      </w:numPr>
    </w:pPr>
  </w:style>
  <w:style w:type="paragraph" w:customStyle="1" w:styleId="Textefterlistaillustrationcitat">
    <w:name w:val="Text efter lista / illustration / citat"/>
    <w:basedOn w:val="Textmedblankrad"/>
    <w:next w:val="Textmedblankrad"/>
    <w:uiPriority w:val="1"/>
    <w:qFormat/>
    <w:rsid w:val="00FA5BF9"/>
    <w:pPr>
      <w:spacing w:before="280"/>
    </w:pPr>
  </w:style>
  <w:style w:type="paragraph" w:customStyle="1" w:styleId="Quote2">
    <w:name w:val="Quote 2"/>
    <w:basedOn w:val="Blockcitat"/>
    <w:next w:val="Normal"/>
    <w:uiPriority w:val="5"/>
    <w:semiHidden/>
    <w:rsid w:val="00F70541"/>
    <w:pPr>
      <w:spacing w:before="0"/>
      <w:ind w:firstLine="227"/>
    </w:pPr>
  </w:style>
  <w:style w:type="paragraph" w:customStyle="1" w:styleId="Blockcitat">
    <w:name w:val="Blockcitat"/>
    <w:basedOn w:val="Normal"/>
    <w:next w:val="Textefterlistaillustrationcitat"/>
    <w:uiPriority w:val="4"/>
    <w:qFormat/>
    <w:rsid w:val="00FA5BF9"/>
    <w:pPr>
      <w:spacing w:before="280" w:line="260" w:lineRule="atLeast"/>
      <w:ind w:left="397" w:firstLine="0"/>
    </w:pPr>
    <w:rPr>
      <w:sz w:val="20"/>
    </w:rPr>
  </w:style>
  <w:style w:type="paragraph" w:styleId="HTML-frformaterad">
    <w:name w:val="HTML Preformatted"/>
    <w:basedOn w:val="Normal"/>
    <w:link w:val="HTML-frformateradChar"/>
    <w:uiPriority w:val="99"/>
    <w:semiHidden/>
    <w:unhideWhenUsed/>
    <w:rsid w:val="008D5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n-GB"/>
    </w:rPr>
  </w:style>
  <w:style w:type="character" w:customStyle="1" w:styleId="HTML-frformateradChar">
    <w:name w:val="HTML - förformaterad Char"/>
    <w:basedOn w:val="Standardstycketeckensnitt"/>
    <w:link w:val="HTML-frformaterad"/>
    <w:uiPriority w:val="99"/>
    <w:semiHidden/>
    <w:rsid w:val="008D5C8B"/>
    <w:rPr>
      <w:rFonts w:ascii="Courier New" w:eastAsia="Times New Roman" w:hAnsi="Courier New" w:cs="Courier New"/>
      <w:sz w:val="20"/>
      <w:szCs w:val="20"/>
      <w:lang w:val="en-GB" w:eastAsia="en-GB"/>
    </w:rPr>
  </w:style>
  <w:style w:type="paragraph" w:styleId="Litteraturfrteckning">
    <w:name w:val="Bibliography"/>
    <w:basedOn w:val="Normal"/>
    <w:next w:val="Normal"/>
    <w:uiPriority w:val="37"/>
    <w:semiHidden/>
    <w:rsid w:val="008D5C8B"/>
    <w:pPr>
      <w:spacing w:line="240" w:lineRule="exact"/>
      <w:ind w:left="720" w:hanging="720"/>
    </w:pPr>
  </w:style>
  <w:style w:type="character" w:styleId="Kommentarsreferens">
    <w:name w:val="annotation reference"/>
    <w:basedOn w:val="Standardstycketeckensnitt"/>
    <w:uiPriority w:val="99"/>
    <w:semiHidden/>
    <w:unhideWhenUsed/>
    <w:rsid w:val="004C17DD"/>
    <w:rPr>
      <w:sz w:val="16"/>
      <w:szCs w:val="16"/>
    </w:rPr>
  </w:style>
  <w:style w:type="paragraph" w:styleId="Kommentarer">
    <w:name w:val="annotation text"/>
    <w:basedOn w:val="Normal"/>
    <w:link w:val="KommentarerChar"/>
    <w:uiPriority w:val="99"/>
    <w:semiHidden/>
    <w:rsid w:val="004C17DD"/>
    <w:pPr>
      <w:spacing w:line="240" w:lineRule="auto"/>
    </w:pPr>
    <w:rPr>
      <w:sz w:val="20"/>
      <w:szCs w:val="20"/>
    </w:rPr>
  </w:style>
  <w:style w:type="character" w:customStyle="1" w:styleId="KommentarerChar">
    <w:name w:val="Kommentarer Char"/>
    <w:basedOn w:val="Standardstycketeckensnitt"/>
    <w:link w:val="Kommentarer"/>
    <w:uiPriority w:val="99"/>
    <w:semiHidden/>
    <w:rsid w:val="007346A0"/>
    <w:rPr>
      <w:rFonts w:ascii="Times New Roman" w:hAnsi="Times New Roman"/>
      <w:sz w:val="20"/>
      <w:szCs w:val="20"/>
      <w:lang w:val="en-GB"/>
    </w:rPr>
  </w:style>
  <w:style w:type="paragraph" w:styleId="Kommentarsmne">
    <w:name w:val="annotation subject"/>
    <w:basedOn w:val="Kommentarer"/>
    <w:next w:val="Kommentarer"/>
    <w:link w:val="KommentarsmneChar"/>
    <w:uiPriority w:val="99"/>
    <w:semiHidden/>
    <w:unhideWhenUsed/>
    <w:rsid w:val="004C17DD"/>
    <w:rPr>
      <w:b/>
      <w:bCs/>
    </w:rPr>
  </w:style>
  <w:style w:type="character" w:customStyle="1" w:styleId="KommentarsmneChar">
    <w:name w:val="Kommentarsämne Char"/>
    <w:basedOn w:val="KommentarerChar"/>
    <w:link w:val="Kommentarsmne"/>
    <w:uiPriority w:val="99"/>
    <w:semiHidden/>
    <w:rsid w:val="004C17DD"/>
    <w:rPr>
      <w:rFonts w:ascii="Times New Roman" w:hAnsi="Times New Roman"/>
      <w:b/>
      <w:bCs/>
      <w:sz w:val="20"/>
      <w:szCs w:val="20"/>
      <w:lang w:val="en-GB"/>
    </w:rPr>
  </w:style>
  <w:style w:type="paragraph" w:styleId="Ballongtext">
    <w:name w:val="Balloon Text"/>
    <w:basedOn w:val="Normal"/>
    <w:link w:val="BallongtextChar"/>
    <w:uiPriority w:val="99"/>
    <w:semiHidden/>
    <w:unhideWhenUsed/>
    <w:rsid w:val="004C17D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C17DD"/>
    <w:rPr>
      <w:rFonts w:ascii="Segoe UI" w:hAnsi="Segoe UI" w:cs="Segoe UI"/>
      <w:sz w:val="18"/>
      <w:szCs w:val="18"/>
    </w:rPr>
  </w:style>
  <w:style w:type="paragraph" w:customStyle="1" w:styleId="Illustration">
    <w:name w:val="Illustration"/>
    <w:basedOn w:val="Normal"/>
    <w:semiHidden/>
    <w:rsid w:val="009A4090"/>
    <w:pPr>
      <w:spacing w:before="2040" w:line="360" w:lineRule="auto"/>
      <w:jc w:val="center"/>
    </w:pPr>
    <w:rPr>
      <w:rFonts w:ascii="Arial" w:eastAsia="Times New Roman" w:hAnsi="Arial" w:cs="Times New Roman"/>
      <w:i/>
      <w:iCs/>
      <w:color w:val="000000" w:themeColor="text1"/>
      <w:szCs w:val="20"/>
    </w:rPr>
  </w:style>
  <w:style w:type="character" w:customStyle="1" w:styleId="LinjeframsidaLinefrontpage">
    <w:name w:val="Linje framsida/Line front page"/>
    <w:basedOn w:val="Standardstycketeckensnitt"/>
    <w:semiHidden/>
    <w:rsid w:val="00790850"/>
    <w:rPr>
      <w:rFonts w:ascii="Arial" w:hAnsi="Arial"/>
      <w:b/>
      <w:bCs/>
      <w:i/>
      <w:iCs/>
      <w:color w:val="000000" w:themeColor="text1"/>
    </w:rPr>
  </w:style>
  <w:style w:type="paragraph" w:customStyle="1" w:styleId="Huvudtitelspace">
    <w:name w:val="Huvudtitel space"/>
    <w:basedOn w:val="Normal"/>
    <w:semiHidden/>
    <w:rsid w:val="0097790C"/>
    <w:pPr>
      <w:spacing w:before="1080" w:line="480" w:lineRule="exact"/>
      <w:ind w:firstLine="0"/>
      <w:jc w:val="left"/>
    </w:pPr>
    <w:rPr>
      <w:rFonts w:eastAsia="Times New Roman" w:cs="Times New Roman"/>
      <w:szCs w:val="20"/>
    </w:rPr>
  </w:style>
  <w:style w:type="paragraph" w:customStyle="1" w:styleId="Undertitelspace">
    <w:name w:val="Undertitel space"/>
    <w:basedOn w:val="Normal"/>
    <w:semiHidden/>
    <w:rsid w:val="0097790C"/>
    <w:pPr>
      <w:spacing w:before="320" w:after="720" w:line="480" w:lineRule="exact"/>
      <w:ind w:left="284" w:hanging="284"/>
      <w:jc w:val="left"/>
    </w:pPr>
    <w:rPr>
      <w:rFonts w:eastAsia="Times New Roman" w:cs="Times New Roman"/>
      <w:szCs w:val="20"/>
    </w:rPr>
  </w:style>
  <w:style w:type="paragraph" w:customStyle="1" w:styleId="Referenslista">
    <w:name w:val="Referenslista"/>
    <w:uiPriority w:val="4"/>
    <w:qFormat/>
    <w:rsid w:val="00732557"/>
    <w:pPr>
      <w:spacing w:line="300" w:lineRule="exact"/>
      <w:ind w:left="737" w:hanging="737"/>
    </w:pPr>
    <w:rPr>
      <w:rFonts w:ascii="Times New Roman" w:hAnsi="Times New Roman"/>
      <w:sz w:val="22"/>
    </w:rPr>
  </w:style>
  <w:style w:type="character" w:styleId="AnvndHyperlnk">
    <w:name w:val="FollowedHyperlink"/>
    <w:basedOn w:val="Standardstycketeckensnitt"/>
    <w:uiPriority w:val="99"/>
    <w:semiHidden/>
    <w:unhideWhenUsed/>
    <w:rsid w:val="0023688E"/>
    <w:rPr>
      <w:color w:val="954F72" w:themeColor="followedHyperlink"/>
      <w:u w:val="single"/>
    </w:rPr>
  </w:style>
  <w:style w:type="table" w:customStyle="1" w:styleId="Threelinetable">
    <w:name w:val="Three line table"/>
    <w:basedOn w:val="Normaltabell"/>
    <w:uiPriority w:val="99"/>
    <w:rsid w:val="00536B6A"/>
    <w:rPr>
      <w:rFonts w:ascii="Times New Roman" w:hAnsi="Times New Roman"/>
      <w:sz w:val="22"/>
    </w:rPr>
    <w:tblPr>
      <w:tblBorders>
        <w:bottom w:val="single" w:sz="4" w:space="0" w:color="auto"/>
      </w:tblBorders>
    </w:tblPr>
    <w:tblStylePr w:type="firstRow">
      <w:rPr>
        <w:rFonts w:ascii="Times New Roman" w:hAnsi="Times New Roman"/>
      </w:rPr>
      <w:tblPr/>
      <w:tcPr>
        <w:tcBorders>
          <w:top w:val="single" w:sz="4" w:space="0" w:color="auto"/>
          <w:bottom w:val="single" w:sz="4" w:space="0" w:color="auto"/>
        </w:tcBorders>
      </w:tcPr>
    </w:tblStylePr>
  </w:style>
  <w:style w:type="character" w:styleId="Platshllartext">
    <w:name w:val="Placeholder Text"/>
    <w:basedOn w:val="Standardstycketeckensnitt"/>
    <w:uiPriority w:val="99"/>
    <w:semiHidden/>
    <w:rsid w:val="000B3447"/>
    <w:rPr>
      <w:color w:val="808080"/>
    </w:rPr>
  </w:style>
  <w:style w:type="paragraph" w:customStyle="1" w:styleId="Frontpagetitle">
    <w:name w:val="Front page title"/>
    <w:basedOn w:val="Normal"/>
    <w:next w:val="Frontpagesubtitle"/>
    <w:uiPriority w:val="7"/>
    <w:rsid w:val="00FA5BF9"/>
    <w:pPr>
      <w:spacing w:before="1680" w:line="540" w:lineRule="exact"/>
      <w:ind w:firstLine="0"/>
      <w:jc w:val="left"/>
    </w:pPr>
    <w:rPr>
      <w:rFonts w:ascii="Arial" w:hAnsi="Arial"/>
      <w:b/>
      <w:sz w:val="52"/>
    </w:rPr>
  </w:style>
  <w:style w:type="paragraph" w:customStyle="1" w:styleId="Frontpagesubtitle">
    <w:name w:val="Front page subtitle"/>
    <w:basedOn w:val="Normal"/>
    <w:uiPriority w:val="7"/>
    <w:rsid w:val="00FA5BF9"/>
    <w:pPr>
      <w:spacing w:before="80" w:line="380" w:lineRule="exact"/>
      <w:ind w:firstLine="0"/>
      <w:jc w:val="left"/>
    </w:pPr>
    <w:rPr>
      <w:rFonts w:ascii="Arial" w:hAnsi="Arial"/>
      <w:sz w:val="36"/>
    </w:rPr>
  </w:style>
  <w:style w:type="character" w:customStyle="1" w:styleId="Rubrik4Char">
    <w:name w:val="Rubrik 4 Char"/>
    <w:basedOn w:val="Standardstycketeckensnitt"/>
    <w:link w:val="Rubrik4"/>
    <w:uiPriority w:val="2"/>
    <w:rsid w:val="00732557"/>
    <w:rPr>
      <w:rFonts w:ascii="Arial" w:eastAsiaTheme="majorEastAsia" w:hAnsi="Arial" w:cstheme="majorBidi"/>
      <w:i/>
      <w:iCs/>
      <w:color w:val="000000" w:themeColor="text1"/>
      <w:sz w:val="28"/>
      <w:szCs w:val="26"/>
    </w:rPr>
  </w:style>
  <w:style w:type="character" w:customStyle="1" w:styleId="Rubrik2Char">
    <w:name w:val="Rubrik 2 Char"/>
    <w:basedOn w:val="Standardstycketeckensnitt"/>
    <w:link w:val="Rubrik2"/>
    <w:uiPriority w:val="2"/>
    <w:rsid w:val="00FA5BF9"/>
    <w:rPr>
      <w:rFonts w:ascii="Arial" w:eastAsiaTheme="majorEastAsia" w:hAnsi="Arial" w:cstheme="majorBidi"/>
      <w:sz w:val="32"/>
      <w:szCs w:val="26"/>
    </w:rPr>
  </w:style>
  <w:style w:type="character" w:customStyle="1" w:styleId="Rubrik3Char">
    <w:name w:val="Rubrik 3 Char"/>
    <w:basedOn w:val="Standardstycketeckensnitt"/>
    <w:link w:val="Rubrik3"/>
    <w:uiPriority w:val="2"/>
    <w:rsid w:val="00FA5BF9"/>
    <w:rPr>
      <w:rFonts w:ascii="Arial" w:eastAsiaTheme="majorEastAsia" w:hAnsi="Arial" w:cstheme="majorBidi"/>
      <w:sz w:val="28"/>
      <w:szCs w:val="26"/>
    </w:rPr>
  </w:style>
  <w:style w:type="character" w:customStyle="1" w:styleId="Rubrik5Char">
    <w:name w:val="Rubrik 5 Char"/>
    <w:basedOn w:val="Standardstycketeckensnitt"/>
    <w:link w:val="Rubrik5"/>
    <w:uiPriority w:val="9"/>
    <w:semiHidden/>
    <w:rsid w:val="004F15F8"/>
    <w:rPr>
      <w:rFonts w:asciiTheme="majorHAnsi" w:eastAsiaTheme="majorEastAsia" w:hAnsiTheme="majorHAnsi" w:cstheme="majorBidi"/>
      <w:color w:val="0F3426" w:themeColor="accent1" w:themeShade="BF"/>
      <w:lang w:val="en-GB"/>
    </w:rPr>
  </w:style>
  <w:style w:type="character" w:customStyle="1" w:styleId="Rubrik6Char">
    <w:name w:val="Rubrik 6 Char"/>
    <w:basedOn w:val="Standardstycketeckensnitt"/>
    <w:link w:val="Rubrik6"/>
    <w:uiPriority w:val="9"/>
    <w:semiHidden/>
    <w:rsid w:val="004F15F8"/>
    <w:rPr>
      <w:rFonts w:asciiTheme="majorHAnsi" w:eastAsiaTheme="majorEastAsia" w:hAnsiTheme="majorHAnsi" w:cstheme="majorBidi"/>
      <w:color w:val="0A2319" w:themeColor="accent1" w:themeShade="7F"/>
      <w:lang w:val="en-GB"/>
    </w:rPr>
  </w:style>
  <w:style w:type="character" w:customStyle="1" w:styleId="Rubrik7Char">
    <w:name w:val="Rubrik 7 Char"/>
    <w:basedOn w:val="Standardstycketeckensnitt"/>
    <w:link w:val="Rubrik7"/>
    <w:uiPriority w:val="9"/>
    <w:semiHidden/>
    <w:rsid w:val="004F15F8"/>
    <w:rPr>
      <w:rFonts w:asciiTheme="majorHAnsi" w:eastAsiaTheme="majorEastAsia" w:hAnsiTheme="majorHAnsi" w:cstheme="majorBidi"/>
      <w:i/>
      <w:iCs/>
      <w:color w:val="0A2319" w:themeColor="accent1" w:themeShade="7F"/>
      <w:lang w:val="en-GB"/>
    </w:rPr>
  </w:style>
  <w:style w:type="character" w:customStyle="1" w:styleId="Rubrik8Char">
    <w:name w:val="Rubrik 8 Char"/>
    <w:basedOn w:val="Standardstycketeckensnitt"/>
    <w:link w:val="Rubrik8"/>
    <w:uiPriority w:val="9"/>
    <w:semiHidden/>
    <w:rsid w:val="004F15F8"/>
    <w:rPr>
      <w:rFonts w:asciiTheme="majorHAnsi" w:eastAsiaTheme="majorEastAsia" w:hAnsiTheme="majorHAnsi" w:cstheme="majorBidi"/>
      <w:color w:val="272727" w:themeColor="text1" w:themeTint="D8"/>
      <w:sz w:val="21"/>
      <w:szCs w:val="21"/>
      <w:lang w:val="en-GB"/>
    </w:rPr>
  </w:style>
  <w:style w:type="character" w:customStyle="1" w:styleId="Rubrik9Char">
    <w:name w:val="Rubrik 9 Char"/>
    <w:basedOn w:val="Standardstycketeckensnitt"/>
    <w:link w:val="Rubrik9"/>
    <w:uiPriority w:val="9"/>
    <w:semiHidden/>
    <w:rsid w:val="004F15F8"/>
    <w:rPr>
      <w:rFonts w:asciiTheme="majorHAnsi" w:eastAsiaTheme="majorEastAsia" w:hAnsiTheme="majorHAnsi" w:cstheme="majorBidi"/>
      <w:i/>
      <w:iCs/>
      <w:color w:val="272727" w:themeColor="text1" w:themeTint="D8"/>
      <w:sz w:val="21"/>
      <w:szCs w:val="21"/>
      <w:lang w:val="en-GB"/>
    </w:rPr>
  </w:style>
  <w:style w:type="paragraph" w:customStyle="1" w:styleId="Sammanfattningblankrad">
    <w:name w:val="Sammanfattning blankrad"/>
    <w:uiPriority w:val="6"/>
    <w:qFormat/>
    <w:rsid w:val="00732557"/>
    <w:pPr>
      <w:spacing w:before="200" w:line="280" w:lineRule="atLeast"/>
    </w:pPr>
    <w:rPr>
      <w:rFonts w:ascii="Times New Roman" w:hAnsi="Times New Roman"/>
      <w:sz w:val="20"/>
    </w:rPr>
  </w:style>
  <w:style w:type="paragraph" w:customStyle="1" w:styleId="Tabellrubrik">
    <w:name w:val="Tabellrubrik"/>
    <w:basedOn w:val="Rubrik4"/>
    <w:link w:val="TabellrubrikChar"/>
    <w:qFormat/>
    <w:rsid w:val="00FB1ACA"/>
    <w:pPr>
      <w:spacing w:line="240" w:lineRule="auto"/>
    </w:pPr>
    <w:rPr>
      <w:sz w:val="22"/>
      <w:szCs w:val="22"/>
      <w:lang w:val="en-GB"/>
    </w:rPr>
  </w:style>
  <w:style w:type="character" w:customStyle="1" w:styleId="TextefterrubrikChar">
    <w:name w:val="Text efter rubrik Char"/>
    <w:basedOn w:val="Standardstycketeckensnitt"/>
    <w:link w:val="Textefterrubrik"/>
    <w:rsid w:val="00732557"/>
    <w:rPr>
      <w:rFonts w:ascii="Times New Roman" w:hAnsi="Times New Roman"/>
    </w:rPr>
  </w:style>
  <w:style w:type="character" w:customStyle="1" w:styleId="TabellrubrikChar">
    <w:name w:val="Tabellrubrik Char"/>
    <w:basedOn w:val="TextefterrubrikChar"/>
    <w:link w:val="Tabellrubrik"/>
    <w:rsid w:val="00FB1ACA"/>
    <w:rPr>
      <w:rFonts w:ascii="Times New Roman" w:eastAsiaTheme="majorEastAsia" w:hAnsi="Times New Roman" w:cstheme="majorBidi"/>
      <w:i/>
      <w:iCs/>
      <w:color w:val="000000" w:themeColor="text1"/>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6182">
      <w:bodyDiv w:val="1"/>
      <w:marLeft w:val="0"/>
      <w:marRight w:val="0"/>
      <w:marTop w:val="0"/>
      <w:marBottom w:val="0"/>
      <w:divBdr>
        <w:top w:val="none" w:sz="0" w:space="0" w:color="auto"/>
        <w:left w:val="none" w:sz="0" w:space="0" w:color="auto"/>
        <w:bottom w:val="none" w:sz="0" w:space="0" w:color="auto"/>
        <w:right w:val="none" w:sz="0" w:space="0" w:color="auto"/>
      </w:divBdr>
    </w:div>
    <w:div w:id="193886752">
      <w:bodyDiv w:val="1"/>
      <w:marLeft w:val="0"/>
      <w:marRight w:val="0"/>
      <w:marTop w:val="0"/>
      <w:marBottom w:val="0"/>
      <w:divBdr>
        <w:top w:val="none" w:sz="0" w:space="0" w:color="auto"/>
        <w:left w:val="none" w:sz="0" w:space="0" w:color="auto"/>
        <w:bottom w:val="none" w:sz="0" w:space="0" w:color="auto"/>
        <w:right w:val="none" w:sz="0" w:space="0" w:color="auto"/>
      </w:divBdr>
    </w:div>
    <w:div w:id="370614322">
      <w:bodyDiv w:val="1"/>
      <w:marLeft w:val="0"/>
      <w:marRight w:val="0"/>
      <w:marTop w:val="0"/>
      <w:marBottom w:val="0"/>
      <w:divBdr>
        <w:top w:val="none" w:sz="0" w:space="0" w:color="auto"/>
        <w:left w:val="none" w:sz="0" w:space="0" w:color="auto"/>
        <w:bottom w:val="none" w:sz="0" w:space="0" w:color="auto"/>
        <w:right w:val="none" w:sz="0" w:space="0" w:color="auto"/>
      </w:divBdr>
    </w:div>
    <w:div w:id="470946391">
      <w:bodyDiv w:val="1"/>
      <w:marLeft w:val="0"/>
      <w:marRight w:val="0"/>
      <w:marTop w:val="0"/>
      <w:marBottom w:val="0"/>
      <w:divBdr>
        <w:top w:val="none" w:sz="0" w:space="0" w:color="auto"/>
        <w:left w:val="none" w:sz="0" w:space="0" w:color="auto"/>
        <w:bottom w:val="none" w:sz="0" w:space="0" w:color="auto"/>
        <w:right w:val="none" w:sz="0" w:space="0" w:color="auto"/>
      </w:divBdr>
    </w:div>
    <w:div w:id="985278895">
      <w:bodyDiv w:val="1"/>
      <w:marLeft w:val="0"/>
      <w:marRight w:val="0"/>
      <w:marTop w:val="0"/>
      <w:marBottom w:val="0"/>
      <w:divBdr>
        <w:top w:val="none" w:sz="0" w:space="0" w:color="auto"/>
        <w:left w:val="none" w:sz="0" w:space="0" w:color="auto"/>
        <w:bottom w:val="none" w:sz="0" w:space="0" w:color="auto"/>
        <w:right w:val="none" w:sz="0" w:space="0" w:color="auto"/>
      </w:divBdr>
    </w:div>
    <w:div w:id="1659458101">
      <w:bodyDiv w:val="1"/>
      <w:marLeft w:val="0"/>
      <w:marRight w:val="0"/>
      <w:marTop w:val="0"/>
      <w:marBottom w:val="0"/>
      <w:divBdr>
        <w:top w:val="none" w:sz="0" w:space="0" w:color="auto"/>
        <w:left w:val="none" w:sz="0" w:space="0" w:color="auto"/>
        <w:bottom w:val="none" w:sz="0" w:space="0" w:color="auto"/>
        <w:right w:val="none" w:sz="0" w:space="0" w:color="auto"/>
      </w:divBdr>
    </w:div>
    <w:div w:id="1793085101">
      <w:bodyDiv w:val="1"/>
      <w:marLeft w:val="0"/>
      <w:marRight w:val="0"/>
      <w:marTop w:val="0"/>
      <w:marBottom w:val="0"/>
      <w:divBdr>
        <w:top w:val="none" w:sz="0" w:space="0" w:color="auto"/>
        <w:left w:val="none" w:sz="0" w:space="0" w:color="auto"/>
        <w:bottom w:val="none" w:sz="0" w:space="0" w:color="auto"/>
        <w:right w:val="none" w:sz="0" w:space="0" w:color="auto"/>
      </w:divBdr>
    </w:div>
    <w:div w:id="1965579642">
      <w:bodyDiv w:val="1"/>
      <w:marLeft w:val="0"/>
      <w:marRight w:val="0"/>
      <w:marTop w:val="0"/>
      <w:marBottom w:val="0"/>
      <w:divBdr>
        <w:top w:val="none" w:sz="0" w:space="0" w:color="auto"/>
        <w:left w:val="none" w:sz="0" w:space="0" w:color="auto"/>
        <w:bottom w:val="none" w:sz="0" w:space="0" w:color="auto"/>
        <w:right w:val="none" w:sz="0" w:space="0" w:color="auto"/>
      </w:divBdr>
    </w:div>
    <w:div w:id="19992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uljg0001\Documents\Mallar\Institutionens-rapportmall-v-2022-nov.docx"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jg0001\AppData\Local\Temp\Temp2_SLU_rapp_22_word_v2.zip\SLU_rapp_22_word_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63B2DC1A6AB47F080B2C103629A8F98"/>
        <w:category>
          <w:name w:val="Allmänt"/>
          <w:gallery w:val="placeholder"/>
        </w:category>
        <w:types>
          <w:type w:val="bbPlcHdr"/>
        </w:types>
        <w:behaviors>
          <w:behavior w:val="content"/>
        </w:behaviors>
        <w:guid w:val="{F2B99D28-D380-41F3-B510-33586C21E18A}"/>
      </w:docPartPr>
      <w:docPartBody>
        <w:p w:rsidR="004525E9" w:rsidRDefault="006E0917">
          <w:pPr>
            <w:pStyle w:val="063B2DC1A6AB47F080B2C103629A8F98"/>
          </w:pPr>
          <w:r w:rsidRPr="00B32565">
            <w:rPr>
              <w:color w:val="FF0000"/>
            </w:rPr>
            <w:t>[XXXX-XXXX-XXXX-XXXX]</w:t>
          </w:r>
        </w:p>
      </w:docPartBody>
    </w:docPart>
    <w:docPart>
      <w:docPartPr>
        <w:name w:val="DA07CAEFA01D4AE1B76DD0B8A348ECD3"/>
        <w:category>
          <w:name w:val="Allmänt"/>
          <w:gallery w:val="placeholder"/>
        </w:category>
        <w:types>
          <w:type w:val="bbPlcHdr"/>
        </w:types>
        <w:behaviors>
          <w:behavior w:val="content"/>
        </w:behaviors>
        <w:guid w:val="{AA64F4EA-0B52-49A0-BB5D-4BF92F01A0F0}"/>
      </w:docPartPr>
      <w:docPartBody>
        <w:p w:rsidR="004525E9" w:rsidRDefault="006E0917">
          <w:pPr>
            <w:pStyle w:val="DA07CAEFA01D4AE1B76DD0B8A348ECD3"/>
          </w:pPr>
          <w:r w:rsidRPr="00B32565">
            <w:rPr>
              <w:color w:val="FF0000"/>
            </w:rPr>
            <w:t>[XXXX]</w:t>
          </w:r>
        </w:p>
      </w:docPartBody>
    </w:docPart>
    <w:docPart>
      <w:docPartPr>
        <w:name w:val="822688AE22974CE883264953E6C7DA13"/>
        <w:category>
          <w:name w:val="Allmänt"/>
          <w:gallery w:val="placeholder"/>
        </w:category>
        <w:types>
          <w:type w:val="bbPlcHdr"/>
        </w:types>
        <w:behaviors>
          <w:behavior w:val="content"/>
        </w:behaviors>
        <w:guid w:val="{7A7D7CA9-6DB6-46D8-B58D-405588AA7575}"/>
      </w:docPartPr>
      <w:docPartBody>
        <w:p w:rsidR="004525E9" w:rsidRDefault="006E0917">
          <w:pPr>
            <w:pStyle w:val="822688AE22974CE883264953E6C7DA13"/>
          </w:pPr>
          <w:r w:rsidRPr="00B32565">
            <w:rPr>
              <w:color w:val="FF0000"/>
            </w:rPr>
            <w:t>[XXXX-XXXX-XXXX-XXXX]</w:t>
          </w:r>
        </w:p>
      </w:docPartBody>
    </w:docPart>
    <w:docPart>
      <w:docPartPr>
        <w:name w:val="2890E4EEA62A40E5B484C6A705552EFE"/>
        <w:category>
          <w:name w:val="Allmänt"/>
          <w:gallery w:val="placeholder"/>
        </w:category>
        <w:types>
          <w:type w:val="bbPlcHdr"/>
        </w:types>
        <w:behaviors>
          <w:behavior w:val="content"/>
        </w:behaviors>
        <w:guid w:val="{53AB9214-16D0-4CD2-8AC9-B049BC69E54A}"/>
      </w:docPartPr>
      <w:docPartBody>
        <w:p w:rsidR="004525E9" w:rsidRDefault="006E0917">
          <w:pPr>
            <w:pStyle w:val="2890E4EEA62A40E5B484C6A705552EFE"/>
          </w:pPr>
          <w:r w:rsidRPr="00B32565">
            <w:rPr>
              <w:color w:val="FF0000"/>
            </w:rPr>
            <w:t>[XXXX]</w:t>
          </w:r>
        </w:p>
      </w:docPartBody>
    </w:docPart>
    <w:docPart>
      <w:docPartPr>
        <w:name w:val="18E9ABDACDA2417CB8D2871EC14EAC5E"/>
        <w:category>
          <w:name w:val="Allmänt"/>
          <w:gallery w:val="placeholder"/>
        </w:category>
        <w:types>
          <w:type w:val="bbPlcHdr"/>
        </w:types>
        <w:behaviors>
          <w:behavior w:val="content"/>
        </w:behaviors>
        <w:guid w:val="{FCFC1241-094A-423F-8CC2-A03A7363B5BA}"/>
      </w:docPartPr>
      <w:docPartBody>
        <w:p w:rsidR="004525E9" w:rsidRDefault="006E0917">
          <w:pPr>
            <w:pStyle w:val="18E9ABDACDA2417CB8D2871EC14EAC5E"/>
          </w:pPr>
          <w:r w:rsidRPr="00B32565">
            <w:rPr>
              <w:color w:val="FF0000"/>
            </w:rPr>
            <w:t>[XXXX-XXXX-XXXX-XXXX]</w:t>
          </w:r>
        </w:p>
      </w:docPartBody>
    </w:docPart>
    <w:docPart>
      <w:docPartPr>
        <w:name w:val="8943FCBD968241E6B26642AE91872B62"/>
        <w:category>
          <w:name w:val="Allmänt"/>
          <w:gallery w:val="placeholder"/>
        </w:category>
        <w:types>
          <w:type w:val="bbPlcHdr"/>
        </w:types>
        <w:behaviors>
          <w:behavior w:val="content"/>
        </w:behaviors>
        <w:guid w:val="{6DE6579C-35B0-45EB-AB10-EF614475C377}"/>
      </w:docPartPr>
      <w:docPartBody>
        <w:p w:rsidR="004525E9" w:rsidRDefault="006E0917">
          <w:pPr>
            <w:pStyle w:val="8943FCBD968241E6B26642AE91872B62"/>
          </w:pPr>
          <w:r w:rsidRPr="00B32565">
            <w:rPr>
              <w:color w:val="FF0000"/>
            </w:rPr>
            <w:t>[XXXX]</w:t>
          </w:r>
        </w:p>
      </w:docPartBody>
    </w:docPart>
    <w:docPart>
      <w:docPartPr>
        <w:name w:val="4D4625AA8E1F4F4FACA5345900DBBCAD"/>
        <w:category>
          <w:name w:val="Allmänt"/>
          <w:gallery w:val="placeholder"/>
        </w:category>
        <w:types>
          <w:type w:val="bbPlcHdr"/>
        </w:types>
        <w:behaviors>
          <w:behavior w:val="content"/>
        </w:behaviors>
        <w:guid w:val="{EA05F796-BA29-44CF-80A4-E69C1B7D1EB5}"/>
      </w:docPartPr>
      <w:docPartBody>
        <w:p w:rsidR="004525E9" w:rsidRDefault="006E0917">
          <w:pPr>
            <w:pStyle w:val="4D4625AA8E1F4F4FACA5345900DBBCAD"/>
          </w:pPr>
          <w:r w:rsidRPr="00B32565">
            <w:rPr>
              <w:color w:val="FF0000"/>
            </w:rPr>
            <w:t>[XXXX-XXXX-XXXX-XXXX]</w:t>
          </w:r>
        </w:p>
      </w:docPartBody>
    </w:docPart>
    <w:docPart>
      <w:docPartPr>
        <w:name w:val="9E1B6E382B3D4779A983717035C89416"/>
        <w:category>
          <w:name w:val="Allmänt"/>
          <w:gallery w:val="placeholder"/>
        </w:category>
        <w:types>
          <w:type w:val="bbPlcHdr"/>
        </w:types>
        <w:behaviors>
          <w:behavior w:val="content"/>
        </w:behaviors>
        <w:guid w:val="{155913D1-BD2C-4C44-ACF9-82608D1F4EC4}"/>
      </w:docPartPr>
      <w:docPartBody>
        <w:p w:rsidR="004525E9" w:rsidRDefault="006E0917">
          <w:pPr>
            <w:pStyle w:val="9E1B6E382B3D4779A983717035C89416"/>
          </w:pPr>
          <w:r w:rsidRPr="00B32565">
            <w:rPr>
              <w:color w:val="FF0000"/>
            </w:rPr>
            <w:t>[XXXX]</w:t>
          </w:r>
        </w:p>
      </w:docPartBody>
    </w:docPart>
    <w:docPart>
      <w:docPartPr>
        <w:name w:val="245EA017B3E14F1594900264EBA045C4"/>
        <w:category>
          <w:name w:val="Allmänt"/>
          <w:gallery w:val="placeholder"/>
        </w:category>
        <w:types>
          <w:type w:val="bbPlcHdr"/>
        </w:types>
        <w:behaviors>
          <w:behavior w:val="content"/>
        </w:behaviors>
        <w:guid w:val="{9E8A4B24-E185-467C-AA31-467C50AB8C8C}"/>
      </w:docPartPr>
      <w:docPartBody>
        <w:p w:rsidR="004525E9" w:rsidRDefault="006E0917">
          <w:pPr>
            <w:pStyle w:val="245EA017B3E14F1594900264EBA045C4"/>
          </w:pPr>
          <w:r>
            <w:rPr>
              <w:color w:val="FF0000"/>
              <w:szCs w:val="18"/>
              <w:lang w:val="en-GB"/>
            </w:rPr>
            <w:t>[Välj CC licens</w:t>
          </w:r>
          <w:r w:rsidRPr="0051586D">
            <w:rPr>
              <w:color w:val="FF0000"/>
              <w:szCs w:val="18"/>
              <w:lang w:val="en-GB"/>
            </w:rPr>
            <w:t>]</w:t>
          </w:r>
        </w:p>
      </w:docPartBody>
    </w:docPart>
    <w:docPart>
      <w:docPartPr>
        <w:name w:val="A32792C910B54077A5E77302A0AD3F38"/>
        <w:category>
          <w:name w:val="Allmänt"/>
          <w:gallery w:val="placeholder"/>
        </w:category>
        <w:types>
          <w:type w:val="bbPlcHdr"/>
        </w:types>
        <w:behaviors>
          <w:behavior w:val="content"/>
        </w:behaviors>
        <w:guid w:val="{CDBA9B4E-12B8-41E5-8A78-E37DFB7AB7B1}"/>
      </w:docPartPr>
      <w:docPartBody>
        <w:p w:rsidR="000951D1" w:rsidRDefault="00E87506" w:rsidP="00E87506">
          <w:pPr>
            <w:pStyle w:val="A32792C910B54077A5E77302A0AD3F38"/>
          </w:pPr>
          <w:r w:rsidRPr="00671F83">
            <w:rPr>
              <w:color w:val="FF0000"/>
              <w:szCs w:val="18"/>
              <w:lang w:val="en-GB"/>
            </w:rPr>
            <w:t>[XX]</w:t>
          </w:r>
        </w:p>
      </w:docPartBody>
    </w:docPart>
    <w:docPart>
      <w:docPartPr>
        <w:name w:val="D306DCEB46A8401FABB5F73BD8DD0824"/>
        <w:category>
          <w:name w:val="Allmänt"/>
          <w:gallery w:val="placeholder"/>
        </w:category>
        <w:types>
          <w:type w:val="bbPlcHdr"/>
        </w:types>
        <w:behaviors>
          <w:behavior w:val="content"/>
        </w:behaviors>
        <w:guid w:val="{D60F73DD-7FD6-4C02-B70A-CB5F9228DFB4}"/>
      </w:docPartPr>
      <w:docPartBody>
        <w:p w:rsidR="000951D1" w:rsidRDefault="00E87506" w:rsidP="00E87506">
          <w:pPr>
            <w:pStyle w:val="D306DCEB46A8401FABB5F73BD8DD0824"/>
          </w:pPr>
          <w:r>
            <w:rPr>
              <w:color w:val="FF0000"/>
              <w:szCs w:val="18"/>
              <w:lang w:val="en-GB"/>
            </w:rPr>
            <w:t>[Välj CC licens</w:t>
          </w:r>
          <w:r w:rsidRPr="0051586D">
            <w:rPr>
              <w:color w:val="FF0000"/>
              <w:szCs w:val="18"/>
              <w:lang w:val="en-GB"/>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917"/>
    <w:rsid w:val="00004840"/>
    <w:rsid w:val="000951D1"/>
    <w:rsid w:val="004525E9"/>
    <w:rsid w:val="006D1342"/>
    <w:rsid w:val="006E0917"/>
    <w:rsid w:val="00812590"/>
    <w:rsid w:val="00CC00D1"/>
    <w:rsid w:val="00D04199"/>
    <w:rsid w:val="00E87506"/>
    <w:rsid w:val="00F463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063B2DC1A6AB47F080B2C103629A8F98">
    <w:name w:val="063B2DC1A6AB47F080B2C103629A8F98"/>
  </w:style>
  <w:style w:type="paragraph" w:customStyle="1" w:styleId="DA07CAEFA01D4AE1B76DD0B8A348ECD3">
    <w:name w:val="DA07CAEFA01D4AE1B76DD0B8A348ECD3"/>
  </w:style>
  <w:style w:type="paragraph" w:customStyle="1" w:styleId="822688AE22974CE883264953E6C7DA13">
    <w:name w:val="822688AE22974CE883264953E6C7DA13"/>
  </w:style>
  <w:style w:type="paragraph" w:customStyle="1" w:styleId="2890E4EEA62A40E5B484C6A705552EFE">
    <w:name w:val="2890E4EEA62A40E5B484C6A705552EFE"/>
  </w:style>
  <w:style w:type="paragraph" w:customStyle="1" w:styleId="18E9ABDACDA2417CB8D2871EC14EAC5E">
    <w:name w:val="18E9ABDACDA2417CB8D2871EC14EAC5E"/>
  </w:style>
  <w:style w:type="paragraph" w:customStyle="1" w:styleId="8943FCBD968241E6B26642AE91872B62">
    <w:name w:val="8943FCBD968241E6B26642AE91872B62"/>
  </w:style>
  <w:style w:type="paragraph" w:customStyle="1" w:styleId="4D4625AA8E1F4F4FACA5345900DBBCAD">
    <w:name w:val="4D4625AA8E1F4F4FACA5345900DBBCAD"/>
  </w:style>
  <w:style w:type="paragraph" w:customStyle="1" w:styleId="9E1B6E382B3D4779A983717035C89416">
    <w:name w:val="9E1B6E382B3D4779A983717035C89416"/>
  </w:style>
  <w:style w:type="paragraph" w:customStyle="1" w:styleId="FEED00ED1C3347499780A17AB66937A7">
    <w:name w:val="FEED00ED1C3347499780A17AB66937A7"/>
  </w:style>
  <w:style w:type="paragraph" w:customStyle="1" w:styleId="245EA017B3E14F1594900264EBA045C4">
    <w:name w:val="245EA017B3E14F1594900264EBA045C4"/>
  </w:style>
  <w:style w:type="paragraph" w:customStyle="1" w:styleId="A32792C910B54077A5E77302A0AD3F38">
    <w:name w:val="A32792C910B54077A5E77302A0AD3F38"/>
    <w:rsid w:val="00E87506"/>
  </w:style>
  <w:style w:type="paragraph" w:customStyle="1" w:styleId="7A3B6D1DB3034C2491B9443D07306F02">
    <w:name w:val="7A3B6D1DB3034C2491B9443D07306F02"/>
    <w:rsid w:val="00E87506"/>
  </w:style>
  <w:style w:type="paragraph" w:customStyle="1" w:styleId="D306DCEB46A8401FABB5F73BD8DD0824">
    <w:name w:val="D306DCEB46A8401FABB5F73BD8DD0824"/>
    <w:rsid w:val="00E875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SLU">
      <a:dk1>
        <a:sysClr val="windowText" lastClr="000000"/>
      </a:dk1>
      <a:lt1>
        <a:sysClr val="window" lastClr="FFFFFF"/>
      </a:lt1>
      <a:dk2>
        <a:srgbClr val="FFB81C"/>
      </a:dk2>
      <a:lt2>
        <a:srgbClr val="79863C"/>
      </a:lt2>
      <a:accent1>
        <a:srgbClr val="154734"/>
      </a:accent1>
      <a:accent2>
        <a:srgbClr val="509E2F"/>
      </a:accent2>
      <a:accent3>
        <a:srgbClr val="C4D600"/>
      </a:accent3>
      <a:accent4>
        <a:srgbClr val="007681"/>
      </a:accent4>
      <a:accent5>
        <a:srgbClr val="CE0037"/>
      </a:accent5>
      <a:accent6>
        <a:srgbClr val="67214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lfäll</b:Tag>
    <b:SourceType>Book</b:SourceType>
    <b:Guid>{3865D4BE-4B0C-4A9C-BBA7-8730B5485BB6}</b:Guid>
    <b:Author>
      <b:Author>
        <b:NameList>
          <b:Person>
            <b:Last>lfädöglfädlö</b:Last>
          </b:Person>
        </b:NameList>
      </b:Author>
    </b:Author>
    <b:Title>äfölsfäl</b:Title>
    <b:Year>llll</b:Year>
    <b:City>llllll</b:City>
    <b:Publisher>llllll</b:Publisher>
    <b:RefOrder>1</b:RefOrder>
  </b:Source>
</b:Sources>
</file>

<file path=customXml/itemProps1.xml><?xml version="1.0" encoding="utf-8"?>
<ds:datastoreItem xmlns:ds="http://schemas.openxmlformats.org/officeDocument/2006/customXml" ds:itemID="{35DC79C2-9DE1-445A-B6DF-897FE830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SLU_rapp_22_word_v2</Template>
  <TotalTime>197</TotalTime>
  <Pages>11</Pages>
  <Words>1625</Words>
  <Characters>8467</Characters>
  <Application>Microsoft Office Word</Application>
  <DocSecurity>0</DocSecurity>
  <Lines>211</Lines>
  <Paragraphs>136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Ulrika Jansson Klintberg</dc:creator>
  <cp:keywords/>
  <dc:description/>
  <cp:lastModifiedBy>Ulrika Jansson Klintberg</cp:lastModifiedBy>
  <cp:revision>35</cp:revision>
  <dcterms:created xsi:type="dcterms:W3CDTF">2022-11-09T14:43:00Z</dcterms:created>
  <dcterms:modified xsi:type="dcterms:W3CDTF">2023-12-13T11:58:00Z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zotero-version="5.0.76"&gt;&lt;session id="NPJyxP3P"/&gt;&lt;style id="http://www.zotero.org/styles/acta-universitatis-agriculturae-sueciae" hasBibliography="1" bibliographyStyleHasBeenSet="1"/&gt;&lt;prefs&gt;&lt;pref name="fieldType" value="Field"/&gt;&lt;pref</vt:lpwstr>
  </property>
  <property fmtid="{D5CDD505-2E9C-101B-9397-08002B2CF9AE}" pid="3" name="ZOTERO_PREF_2">
    <vt:lpwstr> name="automaticJournalAbbreviations" value="true"/&gt;&lt;/prefs&gt;&lt;/data&gt;</vt:lpwstr>
  </property>
  <property fmtid="{D5CDD505-2E9C-101B-9397-08002B2CF9AE}" pid="4" name="GrammarlyDocumentId">
    <vt:lpwstr>13bcd40c-45c8-4697-872c-2f4223148633</vt:lpwstr>
  </property>
</Properties>
</file>